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487" w:rsidRPr="009C541F" w:rsidRDefault="00B67C71">
      <w:pPr>
        <w:pStyle w:val="Title"/>
      </w:pPr>
      <w:bookmarkStart w:id="0" w:name="_GoBack"/>
      <w:bookmarkEnd w:id="0"/>
      <w:r>
        <w:t>Coupling of Markov chains and cellular automata spatial models to predict land</w:t>
      </w:r>
      <w:r w:rsidR="003F75D9">
        <w:t xml:space="preserve"> </w:t>
      </w:r>
      <w:r>
        <w:t xml:space="preserve">cover changes (case study: upper </w:t>
      </w:r>
      <w:proofErr w:type="spellStart"/>
      <w:r>
        <w:t>Ci</w:t>
      </w:r>
      <w:proofErr w:type="spellEnd"/>
      <w:r>
        <w:t xml:space="preserve"> </w:t>
      </w:r>
      <w:proofErr w:type="spellStart"/>
      <w:r>
        <w:t>Leungsi</w:t>
      </w:r>
      <w:proofErr w:type="spellEnd"/>
      <w:r>
        <w:t xml:space="preserve"> catchment area)</w:t>
      </w:r>
    </w:p>
    <w:p w:rsidR="009A0487" w:rsidRDefault="00B67C71">
      <w:pPr>
        <w:pStyle w:val="Authors"/>
      </w:pPr>
      <w:r>
        <w:t xml:space="preserve">K. Marko, F. </w:t>
      </w:r>
      <w:proofErr w:type="spellStart"/>
      <w:r>
        <w:t>Zulkarnain</w:t>
      </w:r>
      <w:proofErr w:type="spellEnd"/>
      <w:r>
        <w:t xml:space="preserve">, and E. </w:t>
      </w:r>
      <w:proofErr w:type="spellStart"/>
      <w:r>
        <w:t>Kusratmoko</w:t>
      </w:r>
      <w:proofErr w:type="spellEnd"/>
    </w:p>
    <w:p w:rsidR="00EB07C0" w:rsidRDefault="00B67C71" w:rsidP="00006EA6">
      <w:pPr>
        <w:pStyle w:val="Addresses"/>
        <w:spacing w:after="0"/>
      </w:pPr>
      <w:r>
        <w:t xml:space="preserve">Department of Geography, Faculty of Mathematics and Natural Science, </w:t>
      </w:r>
    </w:p>
    <w:p w:rsidR="009A0487" w:rsidRDefault="00B67C71" w:rsidP="00006EA6">
      <w:pPr>
        <w:pStyle w:val="Addresses"/>
        <w:spacing w:after="0"/>
      </w:pPr>
      <w:proofErr w:type="spellStart"/>
      <w:r>
        <w:t>Universitas</w:t>
      </w:r>
      <w:proofErr w:type="spellEnd"/>
      <w:r>
        <w:t xml:space="preserve"> Indonesia, </w:t>
      </w:r>
      <w:proofErr w:type="spellStart"/>
      <w:r>
        <w:t>Kampus</w:t>
      </w:r>
      <w:proofErr w:type="spellEnd"/>
      <w:r>
        <w:t xml:space="preserve"> UI </w:t>
      </w:r>
      <w:proofErr w:type="spellStart"/>
      <w:r>
        <w:t>Depok</w:t>
      </w:r>
      <w:proofErr w:type="spellEnd"/>
      <w:r>
        <w:t xml:space="preserve">, </w:t>
      </w:r>
      <w:proofErr w:type="spellStart"/>
      <w:r>
        <w:t>Depok</w:t>
      </w:r>
      <w:proofErr w:type="spellEnd"/>
      <w:r>
        <w:t xml:space="preserve"> 16424, Indonesia</w:t>
      </w:r>
    </w:p>
    <w:p w:rsidR="00006EA6" w:rsidRDefault="00006EA6">
      <w:pPr>
        <w:pStyle w:val="E-mail"/>
      </w:pPr>
    </w:p>
    <w:p w:rsidR="009A0487" w:rsidRPr="000F3D8E" w:rsidRDefault="00B67C71">
      <w:pPr>
        <w:pStyle w:val="E-mail"/>
        <w:rPr>
          <w:lang w:val="id-ID"/>
        </w:rPr>
      </w:pPr>
      <w:r>
        <w:t xml:space="preserve">Email : </w:t>
      </w:r>
      <w:r w:rsidR="009F6A4E">
        <w:t>kuswantoro@ui.ac.id</w:t>
      </w:r>
      <w:r w:rsidR="000F3D8E">
        <w:rPr>
          <w:lang w:val="id-ID"/>
        </w:rPr>
        <w:t>; kusrif@yahoo.com</w:t>
      </w:r>
    </w:p>
    <w:p w:rsidR="009A0487" w:rsidRDefault="009A0487">
      <w:pPr>
        <w:pStyle w:val="Abstract"/>
      </w:pPr>
      <w:r>
        <w:rPr>
          <w:b/>
        </w:rPr>
        <w:t>Abstract</w:t>
      </w:r>
      <w:r>
        <w:t xml:space="preserve">. </w:t>
      </w:r>
      <w:r w:rsidR="007F0E0D">
        <w:t>Land</w:t>
      </w:r>
      <w:r w:rsidR="003F75D9">
        <w:t xml:space="preserve"> </w:t>
      </w:r>
      <w:r w:rsidR="007F0E0D">
        <w:t>cover changes particular in urban catchment area has been rapidly occur. Land</w:t>
      </w:r>
      <w:r w:rsidR="003F75D9">
        <w:t xml:space="preserve"> </w:t>
      </w:r>
      <w:r w:rsidR="007F0E0D">
        <w:t>cover changes occur as a result of increasing demand for built-up area. Various kinds of environmental and hydrological problems e.g. floods and urban heat island can happen if the changes are uncontrolled. This study aim</w:t>
      </w:r>
      <w:r w:rsidR="000A3385">
        <w:rPr>
          <w:lang w:val="id-ID"/>
        </w:rPr>
        <w:t>s</w:t>
      </w:r>
      <w:r w:rsidR="007F0E0D">
        <w:t xml:space="preserve"> to predict land</w:t>
      </w:r>
      <w:r w:rsidR="003F75D9">
        <w:t xml:space="preserve"> </w:t>
      </w:r>
      <w:r w:rsidR="007F0E0D">
        <w:t>cover changes using coupling of Markov chains and cellular automata. One of the most rapid land</w:t>
      </w:r>
      <w:r w:rsidR="003F75D9">
        <w:t xml:space="preserve"> </w:t>
      </w:r>
      <w:r w:rsidR="007F0E0D">
        <w:t xml:space="preserve">cover changes is occurs at upper </w:t>
      </w:r>
      <w:proofErr w:type="spellStart"/>
      <w:r w:rsidR="007F0E0D">
        <w:t>Ci</w:t>
      </w:r>
      <w:proofErr w:type="spellEnd"/>
      <w:r w:rsidR="007F0E0D">
        <w:t xml:space="preserve"> </w:t>
      </w:r>
      <w:proofErr w:type="spellStart"/>
      <w:r w:rsidR="007F0E0D">
        <w:t>Leungsi</w:t>
      </w:r>
      <w:proofErr w:type="spellEnd"/>
      <w:r w:rsidR="007F0E0D">
        <w:t xml:space="preserve"> catchment </w:t>
      </w:r>
      <w:r w:rsidR="009F6A4E">
        <w:t>area that</w:t>
      </w:r>
      <w:r w:rsidR="007F0E0D">
        <w:t xml:space="preserve"> located near </w:t>
      </w:r>
      <w:proofErr w:type="spellStart"/>
      <w:r w:rsidR="007F0E0D">
        <w:t>Bekasi</w:t>
      </w:r>
      <w:proofErr w:type="spellEnd"/>
      <w:r w:rsidR="007F0E0D">
        <w:t xml:space="preserve"> City and Jakarta Metropolitan Area. Markov chains has a good ability to predict the probability of change statisti</w:t>
      </w:r>
      <w:r w:rsidR="00396F11">
        <w:t xml:space="preserve">cally while cellular automata </w:t>
      </w:r>
      <w:r w:rsidR="00E962F6">
        <w:t>believed as</w:t>
      </w:r>
      <w:r w:rsidR="007F0E0D">
        <w:t xml:space="preserve"> </w:t>
      </w:r>
      <w:r w:rsidR="00396F11">
        <w:t xml:space="preserve">a </w:t>
      </w:r>
      <w:r w:rsidR="007F0E0D">
        <w:t>powerful method in reading the spatial patterns of change.</w:t>
      </w:r>
      <w:r w:rsidR="003F75D9">
        <w:t xml:space="preserve"> Temporal land c</w:t>
      </w:r>
      <w:r w:rsidR="00396F11">
        <w:t>over data was obtained by remote sensing satellite imageri</w:t>
      </w:r>
      <w:r w:rsidR="000B4BFC">
        <w:t>es. In addition, this study also</w:t>
      </w:r>
      <w:r w:rsidR="00396F11">
        <w:t xml:space="preserve"> use</w:t>
      </w:r>
      <w:r w:rsidR="003F75D9">
        <w:t>d</w:t>
      </w:r>
      <w:r w:rsidR="00396F11">
        <w:t xml:space="preserve"> multi</w:t>
      </w:r>
      <w:r w:rsidR="003F75D9">
        <w:t>-</w:t>
      </w:r>
      <w:r w:rsidR="00396F11">
        <w:t>criteria analysis to determine which driv</w:t>
      </w:r>
      <w:r w:rsidR="000B4BFC">
        <w:t>ing</w:t>
      </w:r>
      <w:r w:rsidR="00396F11">
        <w:t xml:space="preserve"> factor that could stimulate the changes such </w:t>
      </w:r>
      <w:r w:rsidR="009F6A4E">
        <w:t>as</w:t>
      </w:r>
      <w:r w:rsidR="00396F11">
        <w:t xml:space="preserve"> proximity,</w:t>
      </w:r>
      <w:r w:rsidR="00CE18ED">
        <w:t xml:space="preserve"> elevation</w:t>
      </w:r>
      <w:r w:rsidR="00396F11">
        <w:t xml:space="preserve">, and slope. Coupling of </w:t>
      </w:r>
      <w:r w:rsidR="009F6A4E">
        <w:t>these</w:t>
      </w:r>
      <w:r w:rsidR="00396F11">
        <w:t xml:space="preserve"> two methods could give better prediction model rather than just using it separately. The prediction model was validated using existing 2015 land</w:t>
      </w:r>
      <w:r w:rsidR="003F75D9">
        <w:t xml:space="preserve"> </w:t>
      </w:r>
      <w:r w:rsidR="00396F11">
        <w:t xml:space="preserve">cover data and shown </w:t>
      </w:r>
      <w:r w:rsidR="00AD1B4D">
        <w:t>a satisfactory kappa coefficient. The most significant increasing land</w:t>
      </w:r>
      <w:r w:rsidR="003F75D9">
        <w:t xml:space="preserve"> </w:t>
      </w:r>
      <w:r w:rsidR="00AD1B4D">
        <w:t>cover is built-up area from 24% to 53%.</w:t>
      </w:r>
      <w:r w:rsidR="00396F11">
        <w:t xml:space="preserve"> </w:t>
      </w:r>
      <w:r w:rsidR="007F0E0D">
        <w:t xml:space="preserve"> </w:t>
      </w:r>
    </w:p>
    <w:p w:rsidR="009A0487" w:rsidRDefault="00AD1B4D">
      <w:pPr>
        <w:pStyle w:val="Section"/>
      </w:pPr>
      <w:r>
        <w:t>Introduction</w:t>
      </w:r>
    </w:p>
    <w:p w:rsidR="006931FE" w:rsidRDefault="009D2088">
      <w:pPr>
        <w:pStyle w:val="Bodytext"/>
      </w:pPr>
      <w:proofErr w:type="gramStart"/>
      <w:r>
        <w:t>Land</w:t>
      </w:r>
      <w:r w:rsidR="003F75D9">
        <w:t xml:space="preserve"> </w:t>
      </w:r>
      <w:r>
        <w:t>cover changes is</w:t>
      </w:r>
      <w:proofErr w:type="gramEnd"/>
      <w:r>
        <w:t xml:space="preserve"> a complicated, dynamic, and spatially explicit phenomena. Land</w:t>
      </w:r>
      <w:r w:rsidR="003F75D9">
        <w:t xml:space="preserve"> </w:t>
      </w:r>
      <w:r>
        <w:t>cover changes affected by many factors related spati</w:t>
      </w:r>
      <w:r w:rsidR="003F75D9">
        <w:t>al</w:t>
      </w:r>
      <w:r>
        <w:t>-temporal phenomena, for example: proximity, physical conditions, and also socio-economics factors [1</w:t>
      </w:r>
      <w:proofErr w:type="gramStart"/>
      <w:r>
        <w:t>,2,3</w:t>
      </w:r>
      <w:proofErr w:type="gramEnd"/>
      <w:r>
        <w:t>].</w:t>
      </w:r>
      <w:r w:rsidR="003F75D9">
        <w:t xml:space="preserve"> In order to detect land c</w:t>
      </w:r>
      <w:r w:rsidR="006931FE">
        <w:t>over changes, geographic information system (GIS) and remote sensing are powerful tools to generate land</w:t>
      </w:r>
      <w:r w:rsidR="003F75D9">
        <w:t xml:space="preserve"> </w:t>
      </w:r>
      <w:r w:rsidR="006931FE">
        <w:t>cover changes effectively and efficiently [4</w:t>
      </w:r>
      <w:proofErr w:type="gramStart"/>
      <w:r w:rsidR="006931FE">
        <w:t>,5,6</w:t>
      </w:r>
      <w:proofErr w:type="gramEnd"/>
      <w:r w:rsidR="006931FE">
        <w:t xml:space="preserve">]. Furthermore, </w:t>
      </w:r>
      <w:r w:rsidR="00FE06D2">
        <w:t xml:space="preserve">advanced GIS technique can even </w:t>
      </w:r>
      <w:r w:rsidR="006931FE">
        <w:t>predict land</w:t>
      </w:r>
      <w:r w:rsidR="003F75D9">
        <w:t xml:space="preserve"> </w:t>
      </w:r>
      <w:r w:rsidR="006931FE">
        <w:t>cover changes</w:t>
      </w:r>
      <w:r w:rsidR="00FE06D2">
        <w:t xml:space="preserve"> [7]</w:t>
      </w:r>
      <w:r w:rsidR="006931FE">
        <w:t>.</w:t>
      </w:r>
    </w:p>
    <w:p w:rsidR="006931FE" w:rsidRDefault="009D2088" w:rsidP="006931FE">
      <w:pPr>
        <w:pStyle w:val="Bodytext"/>
        <w:ind w:firstLine="284"/>
      </w:pPr>
      <w:r>
        <w:t>Over last decades, some studies trying to find out the best method for predicting land</w:t>
      </w:r>
      <w:r w:rsidR="003F75D9">
        <w:t xml:space="preserve"> cover</w:t>
      </w:r>
      <w:r>
        <w:t xml:space="preserve"> changes. </w:t>
      </w:r>
      <w:r w:rsidR="00BC3540">
        <w:t>In general, there are three types of land</w:t>
      </w:r>
      <w:r w:rsidR="003F75D9">
        <w:t xml:space="preserve"> cover</w:t>
      </w:r>
      <w:r w:rsidR="00BC3540">
        <w:t xml:space="preserve"> changes </w:t>
      </w:r>
      <w:proofErr w:type="spellStart"/>
      <w:r w:rsidR="00BC3540">
        <w:t>modelling</w:t>
      </w:r>
      <w:proofErr w:type="spellEnd"/>
      <w:r w:rsidR="00BC3540">
        <w:t xml:space="preserve"> i.e. empirical/statistical model, dynamic model, and hybrid model. A hybrid model known as a better model than empirical/statistical model and dynamic model because it combined two advantages both empirical/statistical model and dynamic model</w:t>
      </w:r>
      <w:r w:rsidR="00FE06D2">
        <w:t xml:space="preserve"> [8]</w:t>
      </w:r>
      <w:r w:rsidR="00BC3540">
        <w:t>. One of hybrid model that commonly used to predict land</w:t>
      </w:r>
      <w:r w:rsidR="003F75D9">
        <w:t xml:space="preserve"> </w:t>
      </w:r>
      <w:r w:rsidR="00BC3540">
        <w:t>cover changes is geographic information system (GIS) based Markov chains-cellular automata model. This research is coupling two different</w:t>
      </w:r>
      <w:r w:rsidR="006931FE">
        <w:t xml:space="preserve"> methods: Markov </w:t>
      </w:r>
      <w:r w:rsidR="009F6A4E">
        <w:t>chains, which is empirical/statistical model,</w:t>
      </w:r>
      <w:r w:rsidR="00BC3540">
        <w:t xml:space="preserve"> and cellular </w:t>
      </w:r>
      <w:r w:rsidR="009F6A4E">
        <w:t>automata, which</w:t>
      </w:r>
      <w:r w:rsidR="00BC3540">
        <w:t xml:space="preserve"> is dynamic model that incorporate using GIS platform.</w:t>
      </w:r>
    </w:p>
    <w:p w:rsidR="009A0487" w:rsidRDefault="006931FE" w:rsidP="006931FE">
      <w:pPr>
        <w:pStyle w:val="Bodytext"/>
        <w:ind w:firstLine="284"/>
      </w:pPr>
      <w:r>
        <w:lastRenderedPageBreak/>
        <w:t xml:space="preserve">The purpose of this research is to predict </w:t>
      </w:r>
      <w:proofErr w:type="gramStart"/>
      <w:r>
        <w:t>future land</w:t>
      </w:r>
      <w:r w:rsidR="003F75D9">
        <w:t xml:space="preserve"> </w:t>
      </w:r>
      <w:r>
        <w:t>cover changes</w:t>
      </w:r>
      <w:proofErr w:type="gramEnd"/>
      <w:r>
        <w:t xml:space="preserve"> in upper </w:t>
      </w:r>
      <w:proofErr w:type="spellStart"/>
      <w:r>
        <w:t>Ci</w:t>
      </w:r>
      <w:proofErr w:type="spellEnd"/>
      <w:r>
        <w:t xml:space="preserve"> </w:t>
      </w:r>
      <w:proofErr w:type="spellStart"/>
      <w:r>
        <w:t>Leungsi</w:t>
      </w:r>
      <w:proofErr w:type="spellEnd"/>
      <w:r>
        <w:t xml:space="preserve"> </w:t>
      </w:r>
      <w:r w:rsidR="00A96104">
        <w:t>catchment area</w:t>
      </w:r>
      <w:r>
        <w:t xml:space="preserve"> based on Markov chains-cell</w:t>
      </w:r>
      <w:r w:rsidR="0074034F">
        <w:t>ular automata spatial model</w:t>
      </w:r>
      <w:r w:rsidR="0074034F">
        <w:rPr>
          <w:lang w:val="id-ID"/>
        </w:rPr>
        <w:t>,</w:t>
      </w:r>
      <w:r w:rsidR="0074034F">
        <w:t xml:space="preserve"> and</w:t>
      </w:r>
      <w:r w:rsidR="0074034F">
        <w:rPr>
          <w:lang w:val="id-ID"/>
        </w:rPr>
        <w:t xml:space="preserve"> to </w:t>
      </w:r>
      <w:r>
        <w:t>review the effectiveness of MC-CA spatial model for predicting land</w:t>
      </w:r>
      <w:r w:rsidR="003F75D9">
        <w:t xml:space="preserve"> </w:t>
      </w:r>
      <w:r>
        <w:t>cover changes in catchment area scale.</w:t>
      </w:r>
      <w:r w:rsidR="00A96104">
        <w:t xml:space="preserve"> This research is important to </w:t>
      </w:r>
      <w:r w:rsidR="009F6A4E">
        <w:t>recognize</w:t>
      </w:r>
      <w:r w:rsidR="00A96104">
        <w:t xml:space="preserve"> the future condition of upper </w:t>
      </w:r>
      <w:proofErr w:type="spellStart"/>
      <w:r w:rsidR="00A96104">
        <w:t>Ci</w:t>
      </w:r>
      <w:proofErr w:type="spellEnd"/>
      <w:r w:rsidR="00A96104">
        <w:t xml:space="preserve"> </w:t>
      </w:r>
      <w:proofErr w:type="spellStart"/>
      <w:r w:rsidR="00A96104">
        <w:t>Leungsi</w:t>
      </w:r>
      <w:proofErr w:type="spellEnd"/>
      <w:r w:rsidR="00A96104">
        <w:t xml:space="preserve"> catchment area with assumption by business as usual approach (BAU). In addition, the result of this research </w:t>
      </w:r>
      <w:proofErr w:type="gramStart"/>
      <w:r w:rsidR="00A96104">
        <w:t>can be used</w:t>
      </w:r>
      <w:proofErr w:type="gramEnd"/>
      <w:r w:rsidR="00A96104">
        <w:t xml:space="preserve"> as a reference to formularize best management practices of integrated water</w:t>
      </w:r>
      <w:r w:rsidR="00ED2463">
        <w:t xml:space="preserve"> resources </w:t>
      </w:r>
      <w:r w:rsidR="00A96104">
        <w:t xml:space="preserve">management in the future. </w:t>
      </w:r>
    </w:p>
    <w:p w:rsidR="009A0487" w:rsidRDefault="00FE06D2">
      <w:pPr>
        <w:pStyle w:val="Section"/>
      </w:pPr>
      <w:r>
        <w:t>Area of Study and Data</w:t>
      </w:r>
    </w:p>
    <w:p w:rsidR="00210616" w:rsidRDefault="00210616">
      <w:pPr>
        <w:pStyle w:val="Bodytext"/>
      </w:pPr>
      <w:r>
        <w:t xml:space="preserve">Upper </w:t>
      </w:r>
      <w:proofErr w:type="spellStart"/>
      <w:r>
        <w:t>Ci</w:t>
      </w:r>
      <w:proofErr w:type="spellEnd"/>
      <w:r>
        <w:t xml:space="preserve"> </w:t>
      </w:r>
      <w:proofErr w:type="spellStart"/>
      <w:r>
        <w:t>Leungsi</w:t>
      </w:r>
      <w:proofErr w:type="spellEnd"/>
      <w:r>
        <w:t xml:space="preserve"> catchment area is located in Bogor Regency, about 15 kilometers from </w:t>
      </w:r>
      <w:proofErr w:type="spellStart"/>
      <w:r>
        <w:t>Bekasi</w:t>
      </w:r>
      <w:proofErr w:type="spellEnd"/>
      <w:r>
        <w:t xml:space="preserve"> City and 25 kilometers from Jakarta, the capital city of Indonesia. This catchment area is a subsystem of </w:t>
      </w:r>
      <w:proofErr w:type="spellStart"/>
      <w:r>
        <w:t>Bekasi</w:t>
      </w:r>
      <w:proofErr w:type="spellEnd"/>
      <w:r>
        <w:t xml:space="preserve"> watershed. The total catchment area is approximately 231 km</w:t>
      </w:r>
      <w:r w:rsidRPr="00ED2463">
        <w:rPr>
          <w:vertAlign w:val="superscript"/>
        </w:rPr>
        <w:t>2</w:t>
      </w:r>
      <w:r>
        <w:t xml:space="preserve"> that cover </w:t>
      </w:r>
      <w:r w:rsidR="00683BC6">
        <w:rPr>
          <w:lang w:val="id-ID"/>
        </w:rPr>
        <w:t>five</w:t>
      </w:r>
      <w:r>
        <w:t xml:space="preserve"> districts namely </w:t>
      </w:r>
      <w:proofErr w:type="spellStart"/>
      <w:r>
        <w:t>Gunung</w:t>
      </w:r>
      <w:proofErr w:type="spellEnd"/>
      <w:r>
        <w:t xml:space="preserve"> </w:t>
      </w:r>
      <w:proofErr w:type="spellStart"/>
      <w:r>
        <w:t>Putri</w:t>
      </w:r>
      <w:proofErr w:type="spellEnd"/>
      <w:r>
        <w:t xml:space="preserve">, </w:t>
      </w:r>
      <w:proofErr w:type="spellStart"/>
      <w:r>
        <w:t>Citeureup</w:t>
      </w:r>
      <w:proofErr w:type="spellEnd"/>
      <w:r>
        <w:t xml:space="preserve">, </w:t>
      </w:r>
      <w:proofErr w:type="spellStart"/>
      <w:r>
        <w:t>Klapanungga</w:t>
      </w:r>
      <w:r w:rsidR="000A3385">
        <w:t>l</w:t>
      </w:r>
      <w:proofErr w:type="spellEnd"/>
      <w:r w:rsidR="000A3385">
        <w:t xml:space="preserve">, </w:t>
      </w:r>
      <w:proofErr w:type="spellStart"/>
      <w:r w:rsidR="000A3385">
        <w:t>Babakan</w:t>
      </w:r>
      <w:proofErr w:type="spellEnd"/>
      <w:r w:rsidR="000A3385">
        <w:t xml:space="preserve"> </w:t>
      </w:r>
      <w:proofErr w:type="spellStart"/>
      <w:r w:rsidR="000A3385">
        <w:t>Madang</w:t>
      </w:r>
      <w:proofErr w:type="spellEnd"/>
      <w:r w:rsidR="000A3385">
        <w:t xml:space="preserve">, and </w:t>
      </w:r>
      <w:proofErr w:type="spellStart"/>
      <w:r w:rsidR="00ED2463">
        <w:t>Sukamamakmu</w:t>
      </w:r>
      <w:r>
        <w:t>r</w:t>
      </w:r>
      <w:proofErr w:type="spellEnd"/>
      <w:r>
        <w:t xml:space="preserve">. </w:t>
      </w:r>
    </w:p>
    <w:p w:rsidR="00210616" w:rsidRDefault="00210616">
      <w:pPr>
        <w:pStyle w:val="Bodytext"/>
      </w:pPr>
    </w:p>
    <w:p w:rsidR="009A0487" w:rsidRDefault="00210616" w:rsidP="00B4109B">
      <w:pPr>
        <w:pStyle w:val="Bodytext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5ECBCE" wp14:editId="08BD5DC1">
            <wp:extent cx="4410075" cy="24806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203" cy="252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09B" w:rsidRDefault="00B4109B" w:rsidP="00423754">
      <w:pPr>
        <w:pStyle w:val="BodytextIndented"/>
        <w:jc w:val="center"/>
      </w:pPr>
      <w:r w:rsidRPr="00B4109B">
        <w:rPr>
          <w:b/>
        </w:rPr>
        <w:t>Figure 1.</w:t>
      </w:r>
      <w:r w:rsidR="00E962F6">
        <w:t xml:space="preserve"> Location of study a</w:t>
      </w:r>
      <w:r>
        <w:t>rea</w:t>
      </w:r>
    </w:p>
    <w:p w:rsidR="00D951C5" w:rsidRDefault="00D951C5" w:rsidP="00B4109B">
      <w:pPr>
        <w:pStyle w:val="BodytextIndented"/>
      </w:pPr>
    </w:p>
    <w:p w:rsidR="009A0487" w:rsidRDefault="00B4109B" w:rsidP="00B4109B">
      <w:pPr>
        <w:pStyle w:val="BodytextIndented"/>
      </w:pPr>
      <w:r>
        <w:t>This research used multi</w:t>
      </w:r>
      <w:r w:rsidR="003F75D9">
        <w:t>-</w:t>
      </w:r>
      <w:r>
        <w:t>temporal land</w:t>
      </w:r>
      <w:r w:rsidR="003F75D9">
        <w:t xml:space="preserve"> </w:t>
      </w:r>
      <w:r>
        <w:t>cover data to process th</w:t>
      </w:r>
      <w:r w:rsidR="003F75D9">
        <w:t>e</w:t>
      </w:r>
      <w:r>
        <w:t xml:space="preserve"> Markov chains</w:t>
      </w:r>
      <w:r w:rsidR="003F75D9">
        <w:t xml:space="preserve"> </w:t>
      </w:r>
      <w:r>
        <w:t>-</w:t>
      </w:r>
      <w:r w:rsidR="003F75D9">
        <w:t xml:space="preserve"> </w:t>
      </w:r>
      <w:r>
        <w:t>cellular automata spatial models. Multi</w:t>
      </w:r>
      <w:r w:rsidR="003F75D9">
        <w:t>-</w:t>
      </w:r>
      <w:r>
        <w:t>temporal land</w:t>
      </w:r>
      <w:r w:rsidR="003F75D9">
        <w:t xml:space="preserve"> </w:t>
      </w:r>
      <w:r>
        <w:t xml:space="preserve">cover obtained by digital image processing from Landsat 5 and Landsat 8 that downloaded from </w:t>
      </w:r>
      <w:hyperlink r:id="rId10" w:history="1">
        <w:r w:rsidRPr="00A33E9F">
          <w:rPr>
            <w:rStyle w:val="Hyperlink"/>
            <w:color w:val="0D0D0D" w:themeColor="text1" w:themeTint="F2"/>
          </w:rPr>
          <w:t>http://earthexplorer.usgs.gov</w:t>
        </w:r>
      </w:hyperlink>
      <w:r>
        <w:t>. This research also used physical characteristi</w:t>
      </w:r>
      <w:r w:rsidR="00CE18ED">
        <w:t xml:space="preserve">cs maps such </w:t>
      </w:r>
      <w:proofErr w:type="gramStart"/>
      <w:r w:rsidR="00CE18ED">
        <w:t>as:</w:t>
      </w:r>
      <w:proofErr w:type="gramEnd"/>
      <w:r w:rsidR="00CE18ED">
        <w:t xml:space="preserve"> slope, elevation,</w:t>
      </w:r>
      <w:r>
        <w:t xml:space="preserve"> and infrastructure proximity maps such as road network, central business district locations, </w:t>
      </w:r>
      <w:r w:rsidR="00A33E9F">
        <w:rPr>
          <w:lang w:val="id-ID"/>
        </w:rPr>
        <w:t xml:space="preserve">and </w:t>
      </w:r>
      <w:r>
        <w:t>highway gate locations. Physical characteristics</w:t>
      </w:r>
      <w:r w:rsidR="00593758">
        <w:t xml:space="preserve"> and infrastructure maps </w:t>
      </w:r>
      <w:proofErr w:type="gramStart"/>
      <w:r w:rsidR="00593758">
        <w:t>were used</w:t>
      </w:r>
      <w:proofErr w:type="gramEnd"/>
      <w:r w:rsidR="005D53FD">
        <w:t xml:space="preserve"> as driv</w:t>
      </w:r>
      <w:r w:rsidR="00ED2463">
        <w:t>ing</w:t>
      </w:r>
      <w:r w:rsidR="005D53FD">
        <w:t xml:space="preserve"> factors to develop </w:t>
      </w:r>
      <w:r>
        <w:t>cellular automata</w:t>
      </w:r>
      <w:r w:rsidR="00593758">
        <w:rPr>
          <w:lang w:val="id-ID"/>
        </w:rPr>
        <w:t>,</w:t>
      </w:r>
      <w:r>
        <w:t xml:space="preserve"> while multi</w:t>
      </w:r>
      <w:r w:rsidR="00ED2463">
        <w:t>-</w:t>
      </w:r>
      <w:r>
        <w:t>temporal land</w:t>
      </w:r>
      <w:r w:rsidR="003F75D9">
        <w:t xml:space="preserve"> </w:t>
      </w:r>
      <w:r w:rsidR="00593758">
        <w:t xml:space="preserve">cover was used </w:t>
      </w:r>
      <w:r>
        <w:t>to produce Markov transitional probabilistic m</w:t>
      </w:r>
      <w:r w:rsidR="009F6A4E">
        <w:t>ap. Here is a list of data us</w:t>
      </w:r>
      <w:r>
        <w:t>ed in this research:</w:t>
      </w:r>
    </w:p>
    <w:p w:rsidR="00E962F6" w:rsidRDefault="00E962F6" w:rsidP="00E962F6">
      <w:pPr>
        <w:pStyle w:val="BodytextIndented"/>
        <w:jc w:val="center"/>
        <w:rPr>
          <w:b/>
        </w:rPr>
      </w:pPr>
    </w:p>
    <w:p w:rsidR="00B4109B" w:rsidRDefault="00E962F6" w:rsidP="00E962F6">
      <w:pPr>
        <w:pStyle w:val="BodytextIndented"/>
        <w:jc w:val="center"/>
      </w:pPr>
      <w:r>
        <w:rPr>
          <w:b/>
        </w:rPr>
        <w:t>Table 1</w:t>
      </w:r>
      <w:r w:rsidRPr="00B4109B">
        <w:rPr>
          <w:b/>
        </w:rPr>
        <w:t>.</w:t>
      </w:r>
      <w:r>
        <w:t xml:space="preserve"> List of datasets</w:t>
      </w:r>
    </w:p>
    <w:tbl>
      <w:tblPr>
        <w:tblStyle w:val="TableGrid"/>
        <w:tblW w:w="9245" w:type="dxa"/>
        <w:jc w:val="center"/>
        <w:tblLayout w:type="fixed"/>
        <w:tblLook w:val="04A0" w:firstRow="1" w:lastRow="0" w:firstColumn="1" w:lastColumn="0" w:noHBand="0" w:noVBand="1"/>
      </w:tblPr>
      <w:tblGrid>
        <w:gridCol w:w="2972"/>
        <w:gridCol w:w="3325"/>
        <w:gridCol w:w="1530"/>
        <w:gridCol w:w="1418"/>
      </w:tblGrid>
      <w:tr w:rsidR="00B4109B" w:rsidRPr="00B4109B" w:rsidTr="00172502">
        <w:trPr>
          <w:jc w:val="center"/>
        </w:trPr>
        <w:tc>
          <w:tcPr>
            <w:tcW w:w="2972" w:type="dxa"/>
          </w:tcPr>
          <w:p w:rsidR="00B4109B" w:rsidRPr="00B4109B" w:rsidRDefault="00B4109B" w:rsidP="00CF7692">
            <w:pPr>
              <w:pStyle w:val="Style7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Datasets</w:t>
            </w:r>
          </w:p>
        </w:tc>
        <w:tc>
          <w:tcPr>
            <w:tcW w:w="3325" w:type="dxa"/>
          </w:tcPr>
          <w:p w:rsidR="00B4109B" w:rsidRPr="00B4109B" w:rsidRDefault="00B4109B" w:rsidP="00CF7692">
            <w:pPr>
              <w:pStyle w:val="Style7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Source</w:t>
            </w:r>
          </w:p>
        </w:tc>
        <w:tc>
          <w:tcPr>
            <w:tcW w:w="1530" w:type="dxa"/>
          </w:tcPr>
          <w:p w:rsidR="00B4109B" w:rsidRPr="00B4109B" w:rsidRDefault="00B4109B" w:rsidP="00CF7692">
            <w:pPr>
              <w:pStyle w:val="Style7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Date or Year</w:t>
            </w:r>
          </w:p>
        </w:tc>
        <w:tc>
          <w:tcPr>
            <w:tcW w:w="1418" w:type="dxa"/>
          </w:tcPr>
          <w:p w:rsidR="00B4109B" w:rsidRPr="00B4109B" w:rsidRDefault="00B4109B" w:rsidP="00CF7692">
            <w:pPr>
              <w:pStyle w:val="Style7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Resolution</w:t>
            </w:r>
          </w:p>
        </w:tc>
      </w:tr>
      <w:tr w:rsidR="00B4109B" w:rsidRPr="00B4109B" w:rsidTr="00172502">
        <w:trPr>
          <w:jc w:val="center"/>
        </w:trPr>
        <w:tc>
          <w:tcPr>
            <w:tcW w:w="2972" w:type="dxa"/>
          </w:tcPr>
          <w:p w:rsidR="00B4109B" w:rsidRPr="00B4109B" w:rsidRDefault="00B4109B" w:rsidP="00CF7692">
            <w:pPr>
              <w:pStyle w:val="Style7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Landsat imageries</w:t>
            </w:r>
          </w:p>
          <w:p w:rsidR="00B4109B" w:rsidRPr="00B4109B" w:rsidRDefault="00B4109B" w:rsidP="00B4109B">
            <w:pPr>
              <w:pStyle w:val="Style7"/>
              <w:numPr>
                <w:ilvl w:val="0"/>
                <w:numId w:val="5"/>
              </w:numPr>
              <w:spacing w:line="240" w:lineRule="auto"/>
              <w:ind w:left="157" w:hanging="180"/>
              <w:jc w:val="left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LT51220642005183BKT01</w:t>
            </w:r>
          </w:p>
          <w:p w:rsidR="00B4109B" w:rsidRPr="00B4109B" w:rsidRDefault="00B4109B" w:rsidP="00B4109B">
            <w:pPr>
              <w:pStyle w:val="Style7"/>
              <w:numPr>
                <w:ilvl w:val="0"/>
                <w:numId w:val="5"/>
              </w:numPr>
              <w:spacing w:line="240" w:lineRule="auto"/>
              <w:ind w:left="157" w:hanging="180"/>
              <w:jc w:val="left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LT51220652005183BKT01</w:t>
            </w:r>
          </w:p>
          <w:p w:rsidR="00B4109B" w:rsidRPr="00B4109B" w:rsidRDefault="00B4109B" w:rsidP="00B4109B">
            <w:pPr>
              <w:pStyle w:val="Style7"/>
              <w:numPr>
                <w:ilvl w:val="0"/>
                <w:numId w:val="5"/>
              </w:numPr>
              <w:spacing w:line="240" w:lineRule="auto"/>
              <w:ind w:left="157" w:hanging="180"/>
              <w:jc w:val="left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LT51220642010213BKT01</w:t>
            </w:r>
          </w:p>
          <w:p w:rsidR="00B4109B" w:rsidRPr="00B4109B" w:rsidRDefault="00B4109B" w:rsidP="00B4109B">
            <w:pPr>
              <w:pStyle w:val="Style7"/>
              <w:numPr>
                <w:ilvl w:val="0"/>
                <w:numId w:val="5"/>
              </w:numPr>
              <w:spacing w:line="240" w:lineRule="auto"/>
              <w:ind w:left="157" w:hanging="180"/>
              <w:jc w:val="left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LT51220652010213BKT01</w:t>
            </w:r>
          </w:p>
          <w:p w:rsidR="00B4109B" w:rsidRPr="00B4109B" w:rsidRDefault="00B4109B" w:rsidP="00B4109B">
            <w:pPr>
              <w:pStyle w:val="Style7"/>
              <w:numPr>
                <w:ilvl w:val="0"/>
                <w:numId w:val="5"/>
              </w:numPr>
              <w:spacing w:line="240" w:lineRule="auto"/>
              <w:ind w:left="157" w:hanging="180"/>
              <w:jc w:val="left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LC81220642014256LGN00</w:t>
            </w:r>
          </w:p>
          <w:p w:rsidR="00B4109B" w:rsidRPr="00B4109B" w:rsidRDefault="00B4109B" w:rsidP="00B4109B">
            <w:pPr>
              <w:pStyle w:val="Style7"/>
              <w:numPr>
                <w:ilvl w:val="0"/>
                <w:numId w:val="5"/>
              </w:numPr>
              <w:spacing w:line="240" w:lineRule="auto"/>
              <w:ind w:left="157" w:hanging="180"/>
              <w:jc w:val="left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LC81220652014256LGN00</w:t>
            </w:r>
          </w:p>
        </w:tc>
        <w:tc>
          <w:tcPr>
            <w:tcW w:w="3325" w:type="dxa"/>
          </w:tcPr>
          <w:p w:rsidR="00B4109B" w:rsidRPr="00172502" w:rsidRDefault="00B4109B" w:rsidP="00CF7692">
            <w:pPr>
              <w:pStyle w:val="Style7"/>
              <w:spacing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B4109B">
              <w:rPr>
                <w:rFonts w:ascii="Times New Roman" w:hAnsi="Times New Roman" w:cs="Times New Roman"/>
              </w:rPr>
              <w:t>United States Geological Survey</w:t>
            </w:r>
            <w:r w:rsidR="00172502">
              <w:rPr>
                <w:rFonts w:ascii="Times New Roman" w:hAnsi="Times New Roman" w:cs="Times New Roman"/>
                <w:lang w:val="id-ID"/>
              </w:rPr>
              <w:t xml:space="preserve"> (USGS)</w:t>
            </w:r>
          </w:p>
        </w:tc>
        <w:tc>
          <w:tcPr>
            <w:tcW w:w="1530" w:type="dxa"/>
          </w:tcPr>
          <w:p w:rsidR="00B4109B" w:rsidRPr="00B4109B" w:rsidRDefault="00B4109B" w:rsidP="00CF7692">
            <w:pPr>
              <w:pStyle w:val="Style7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Acquisition</w:t>
            </w:r>
            <w:r w:rsidR="00ED2463">
              <w:rPr>
                <w:rFonts w:ascii="Times New Roman" w:hAnsi="Times New Roman" w:cs="Times New Roman"/>
              </w:rPr>
              <w:t>s</w:t>
            </w:r>
            <w:r w:rsidRPr="00B4109B">
              <w:rPr>
                <w:rFonts w:ascii="Times New Roman" w:hAnsi="Times New Roman" w:cs="Times New Roman"/>
              </w:rPr>
              <w:t xml:space="preserve"> :</w:t>
            </w:r>
          </w:p>
          <w:p w:rsidR="00B4109B" w:rsidRPr="00B4109B" w:rsidRDefault="00B4109B" w:rsidP="00B4109B">
            <w:pPr>
              <w:pStyle w:val="Style7"/>
              <w:numPr>
                <w:ilvl w:val="0"/>
                <w:numId w:val="6"/>
              </w:numPr>
              <w:spacing w:line="240" w:lineRule="auto"/>
              <w:ind w:left="174" w:hanging="174"/>
              <w:jc w:val="left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02/07/2005</w:t>
            </w:r>
          </w:p>
          <w:p w:rsidR="00B4109B" w:rsidRPr="00B4109B" w:rsidRDefault="00B4109B" w:rsidP="00B4109B">
            <w:pPr>
              <w:pStyle w:val="Style7"/>
              <w:numPr>
                <w:ilvl w:val="0"/>
                <w:numId w:val="6"/>
              </w:numPr>
              <w:spacing w:line="240" w:lineRule="auto"/>
              <w:ind w:left="174" w:hanging="174"/>
              <w:jc w:val="left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02/07/2005</w:t>
            </w:r>
          </w:p>
          <w:p w:rsidR="00B4109B" w:rsidRPr="00B4109B" w:rsidRDefault="00B4109B" w:rsidP="00B4109B">
            <w:pPr>
              <w:pStyle w:val="Style7"/>
              <w:numPr>
                <w:ilvl w:val="0"/>
                <w:numId w:val="6"/>
              </w:numPr>
              <w:spacing w:line="240" w:lineRule="auto"/>
              <w:ind w:left="174" w:hanging="174"/>
              <w:jc w:val="left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01/08/2010</w:t>
            </w:r>
          </w:p>
          <w:p w:rsidR="00B4109B" w:rsidRPr="00B4109B" w:rsidRDefault="00B4109B" w:rsidP="00B4109B">
            <w:pPr>
              <w:pStyle w:val="Style7"/>
              <w:numPr>
                <w:ilvl w:val="0"/>
                <w:numId w:val="6"/>
              </w:numPr>
              <w:spacing w:line="240" w:lineRule="auto"/>
              <w:ind w:left="174" w:hanging="174"/>
              <w:jc w:val="left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01/08/2010</w:t>
            </w:r>
          </w:p>
          <w:p w:rsidR="00B4109B" w:rsidRPr="00B4109B" w:rsidRDefault="00B4109B" w:rsidP="00B4109B">
            <w:pPr>
              <w:pStyle w:val="Style7"/>
              <w:numPr>
                <w:ilvl w:val="0"/>
                <w:numId w:val="6"/>
              </w:numPr>
              <w:spacing w:line="240" w:lineRule="auto"/>
              <w:ind w:left="174" w:hanging="174"/>
              <w:jc w:val="left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13/09/2014</w:t>
            </w:r>
          </w:p>
          <w:p w:rsidR="00B4109B" w:rsidRPr="00B4109B" w:rsidRDefault="00B4109B" w:rsidP="00B4109B">
            <w:pPr>
              <w:pStyle w:val="Style7"/>
              <w:numPr>
                <w:ilvl w:val="0"/>
                <w:numId w:val="6"/>
              </w:numPr>
              <w:spacing w:line="240" w:lineRule="auto"/>
              <w:ind w:left="174" w:hanging="174"/>
              <w:jc w:val="left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13/09/2014</w:t>
            </w:r>
          </w:p>
        </w:tc>
        <w:tc>
          <w:tcPr>
            <w:tcW w:w="1418" w:type="dxa"/>
          </w:tcPr>
          <w:p w:rsidR="00B4109B" w:rsidRPr="00B4109B" w:rsidRDefault="00B4109B" w:rsidP="00CF7692">
            <w:pPr>
              <w:pStyle w:val="Style7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Raster</w:t>
            </w:r>
          </w:p>
          <w:p w:rsidR="00B4109B" w:rsidRPr="00B4109B" w:rsidRDefault="00B4109B" w:rsidP="00CF7692">
            <w:pPr>
              <w:pStyle w:val="Style7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(30 meters)</w:t>
            </w:r>
          </w:p>
        </w:tc>
      </w:tr>
      <w:tr w:rsidR="00B4109B" w:rsidRPr="00B4109B" w:rsidTr="00172502">
        <w:trPr>
          <w:jc w:val="center"/>
        </w:trPr>
        <w:tc>
          <w:tcPr>
            <w:tcW w:w="2972" w:type="dxa"/>
          </w:tcPr>
          <w:p w:rsidR="00B4109B" w:rsidRPr="00B4109B" w:rsidRDefault="00B4109B" w:rsidP="00CF7692">
            <w:pPr>
              <w:pStyle w:val="Style7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Digital elevation model</w:t>
            </w:r>
          </w:p>
        </w:tc>
        <w:tc>
          <w:tcPr>
            <w:tcW w:w="3325" w:type="dxa"/>
          </w:tcPr>
          <w:p w:rsidR="00B4109B" w:rsidRPr="00B4109B" w:rsidRDefault="00B4109B" w:rsidP="00CF7692">
            <w:pPr>
              <w:pStyle w:val="Style7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ASTER Imagery</w:t>
            </w:r>
          </w:p>
        </w:tc>
        <w:tc>
          <w:tcPr>
            <w:tcW w:w="1530" w:type="dxa"/>
          </w:tcPr>
          <w:p w:rsidR="00B4109B" w:rsidRPr="00B4109B" w:rsidRDefault="00B4109B" w:rsidP="00CF7692">
            <w:pPr>
              <w:pStyle w:val="Style7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1418" w:type="dxa"/>
          </w:tcPr>
          <w:p w:rsidR="00B4109B" w:rsidRPr="00B4109B" w:rsidRDefault="00B4109B" w:rsidP="00CF7692">
            <w:pPr>
              <w:pStyle w:val="Style7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Raster</w:t>
            </w:r>
          </w:p>
          <w:p w:rsidR="00B4109B" w:rsidRPr="00B4109B" w:rsidRDefault="00B4109B" w:rsidP="00CF7692">
            <w:pPr>
              <w:pStyle w:val="Style7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(30 meters)</w:t>
            </w:r>
          </w:p>
        </w:tc>
      </w:tr>
      <w:tr w:rsidR="00B4109B" w:rsidRPr="00B4109B" w:rsidTr="00172502">
        <w:trPr>
          <w:jc w:val="center"/>
        </w:trPr>
        <w:tc>
          <w:tcPr>
            <w:tcW w:w="2972" w:type="dxa"/>
          </w:tcPr>
          <w:p w:rsidR="00B4109B" w:rsidRPr="00B4109B" w:rsidRDefault="00B4109B" w:rsidP="00423754">
            <w:pPr>
              <w:pStyle w:val="Style7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lastRenderedPageBreak/>
              <w:t xml:space="preserve">Road network </w:t>
            </w:r>
            <w:r w:rsidR="00423754">
              <w:rPr>
                <w:rFonts w:ascii="Times New Roman" w:hAnsi="Times New Roman" w:cs="Times New Roman"/>
              </w:rPr>
              <w:t>map</w:t>
            </w:r>
          </w:p>
        </w:tc>
        <w:tc>
          <w:tcPr>
            <w:tcW w:w="3325" w:type="dxa"/>
          </w:tcPr>
          <w:p w:rsidR="00B4109B" w:rsidRPr="00172502" w:rsidRDefault="00423754" w:rsidP="00CF7692">
            <w:pPr>
              <w:pStyle w:val="Style7"/>
              <w:spacing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Badan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Geospasial</w:t>
            </w:r>
            <w:proofErr w:type="spellEnd"/>
            <w:r w:rsidR="00172502">
              <w:rPr>
                <w:rFonts w:ascii="Times New Roman" w:hAnsi="Times New Roman" w:cs="Times New Roman"/>
                <w:lang w:val="id-ID"/>
              </w:rPr>
              <w:t xml:space="preserve"> (BIG)</w:t>
            </w:r>
          </w:p>
        </w:tc>
        <w:tc>
          <w:tcPr>
            <w:tcW w:w="1530" w:type="dxa"/>
          </w:tcPr>
          <w:p w:rsidR="00B4109B" w:rsidRPr="00B4109B" w:rsidRDefault="00B4109B" w:rsidP="00CF7692">
            <w:pPr>
              <w:pStyle w:val="Style7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109B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1418" w:type="dxa"/>
          </w:tcPr>
          <w:p w:rsidR="00B4109B" w:rsidRPr="00B4109B" w:rsidRDefault="00423754" w:rsidP="00CF7692">
            <w:pPr>
              <w:pStyle w:val="Style7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Vector</w:t>
            </w:r>
          </w:p>
        </w:tc>
      </w:tr>
    </w:tbl>
    <w:p w:rsidR="00423754" w:rsidRDefault="00423754" w:rsidP="00423754">
      <w:pPr>
        <w:pStyle w:val="Section"/>
      </w:pPr>
      <w:r>
        <w:t>Methodology</w:t>
      </w:r>
    </w:p>
    <w:p w:rsidR="00423754" w:rsidRDefault="00423754" w:rsidP="00423754">
      <w:pPr>
        <w:pStyle w:val="Bodytext"/>
        <w:rPr>
          <w:lang w:val="en-GB"/>
        </w:rPr>
      </w:pPr>
      <w:r>
        <w:rPr>
          <w:lang w:val="en-GB"/>
        </w:rPr>
        <w:t xml:space="preserve">Markov chains is a dynamic processes based on </w:t>
      </w:r>
      <w:proofErr w:type="spellStart"/>
      <w:r>
        <w:rPr>
          <w:lang w:val="en-GB"/>
        </w:rPr>
        <w:t>Markovian</w:t>
      </w:r>
      <w:proofErr w:type="spellEnd"/>
      <w:r>
        <w:rPr>
          <w:lang w:val="en-GB"/>
        </w:rPr>
        <w:t xml:space="preserve"> random process that calculate the probability of changes from particular object (for </w:t>
      </w:r>
      <w:proofErr w:type="gramStart"/>
      <w:r>
        <w:rPr>
          <w:lang w:val="en-GB"/>
        </w:rPr>
        <w:t>example:</w:t>
      </w:r>
      <w:proofErr w:type="gramEnd"/>
      <w:r>
        <w:rPr>
          <w:lang w:val="en-GB"/>
        </w:rPr>
        <w:t xml:space="preserve"> forest) into another objects (for example: built-up area). Markov chains describes as transitional probability matrix [1]:</w:t>
      </w:r>
    </w:p>
    <w:p w:rsidR="00E62C39" w:rsidRDefault="00E62C39" w:rsidP="00E62C39">
      <w:pPr>
        <w:pStyle w:val="BodytextIndented"/>
        <w:ind w:firstLine="0"/>
        <w:rPr>
          <w:lang w:val="en-GB"/>
        </w:rPr>
      </w:pPr>
    </w:p>
    <w:p w:rsidR="00E62C39" w:rsidRPr="00B36780" w:rsidRDefault="00B36780" w:rsidP="00E62C39">
      <w:pPr>
        <w:pStyle w:val="BodytextIndented"/>
        <w:ind w:firstLine="0"/>
        <w:rPr>
          <w:lang w:val="en-GB"/>
        </w:rPr>
      </w:pPr>
      <m:oMathPara>
        <m:oMath>
          <m:r>
            <w:rPr>
              <w:rFonts w:ascii="Cambria Math" w:hAnsi="Cambria Math"/>
            </w:rPr>
            <m:t>p=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ij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= </m:t>
          </m:r>
          <m:m>
            <m:mPr>
              <m:mcs>
                <m:mc>
                  <m:mcPr>
                    <m:count m:val="3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</w:rPr>
                  <m:t>…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1n</m:t>
                    </m:r>
                  </m:sub>
                </m:sSub>
              </m:e>
            </m:mr>
            <m:m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22</m:t>
                    </m:r>
                  </m:sub>
                </m:sSub>
                <m:r>
                  <w:rPr>
                    <w:rFonts w:ascii="Cambria Math" w:hAnsi="Cambria Math"/>
                  </w:rPr>
                  <m:t>…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2n</m:t>
                    </m:r>
                  </m:sub>
                </m:sSub>
              </m:e>
            </m:mr>
            <m:m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n2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nn</m:t>
                    </m:r>
                  </m:sub>
                </m:sSub>
              </m:e>
            </m:mr>
          </m:m>
        </m:oMath>
      </m:oMathPara>
    </w:p>
    <w:p w:rsidR="00E62C39" w:rsidRDefault="00E62C39" w:rsidP="00E62C39">
      <w:pPr>
        <w:pStyle w:val="BodytextIndented"/>
        <w:ind w:firstLine="0"/>
        <w:rPr>
          <w:lang w:val="en-GB"/>
        </w:rPr>
      </w:pPr>
    </w:p>
    <w:p w:rsidR="00E62C39" w:rsidRDefault="00E62C39" w:rsidP="00E62C39">
      <w:pPr>
        <w:pStyle w:val="BodytextIndented"/>
        <w:ind w:firstLine="0"/>
        <w:rPr>
          <w:lang w:val="en-GB"/>
        </w:rPr>
      </w:pPr>
      <w:r>
        <w:rPr>
          <w:lang w:val="en-GB"/>
        </w:rPr>
        <w:t>The probability of changes from particular object (</w:t>
      </w:r>
      <w:proofErr w:type="spellStart"/>
      <w:r>
        <w:rPr>
          <w:lang w:val="en-GB"/>
        </w:rPr>
        <w:t>ith</w:t>
      </w:r>
      <w:proofErr w:type="spellEnd"/>
      <w:r>
        <w:rPr>
          <w:lang w:val="en-GB"/>
        </w:rPr>
        <w:t>) into another object (</w:t>
      </w:r>
      <w:proofErr w:type="spellStart"/>
      <w:r>
        <w:rPr>
          <w:lang w:val="en-GB"/>
        </w:rPr>
        <w:t>jth</w:t>
      </w:r>
      <w:proofErr w:type="spellEnd"/>
      <w:r>
        <w:rPr>
          <w:lang w:val="en-GB"/>
        </w:rPr>
        <w:t>) is describe</w:t>
      </w:r>
      <w:r w:rsidR="00A33E9F">
        <w:rPr>
          <w:lang w:val="id-ID"/>
        </w:rPr>
        <w:t>d</w:t>
      </w:r>
      <w:r>
        <w:rPr>
          <w:lang w:val="en-GB"/>
        </w:rPr>
        <w:t xml:space="preserve"> as a transformation probability (</w:t>
      </w:r>
      <w:proofErr w:type="spellStart"/>
      <w:r>
        <w:rPr>
          <w:lang w:val="en-GB"/>
        </w:rPr>
        <w:t>P</w:t>
      </w:r>
      <w:r w:rsidRPr="00ED2463">
        <w:rPr>
          <w:vertAlign w:val="subscript"/>
          <w:lang w:val="en-GB"/>
        </w:rPr>
        <w:t>ij</w:t>
      </w:r>
      <w:proofErr w:type="spellEnd"/>
      <w:r>
        <w:rPr>
          <w:lang w:val="en-GB"/>
        </w:rPr>
        <w:t>); n is the land</w:t>
      </w:r>
      <w:r w:rsidR="003F75D9">
        <w:rPr>
          <w:lang w:val="en-GB"/>
        </w:rPr>
        <w:t xml:space="preserve"> </w:t>
      </w:r>
      <w:r>
        <w:rPr>
          <w:lang w:val="en-GB"/>
        </w:rPr>
        <w:t xml:space="preserve">cover types of the catchment area. </w:t>
      </w:r>
      <w:proofErr w:type="spellStart"/>
      <w:r>
        <w:rPr>
          <w:lang w:val="en-GB"/>
        </w:rPr>
        <w:t>P</w:t>
      </w:r>
      <w:r w:rsidRPr="00ED2463">
        <w:rPr>
          <w:vertAlign w:val="subscript"/>
          <w:lang w:val="en-GB"/>
        </w:rPr>
        <w:t>ij</w:t>
      </w:r>
      <w:proofErr w:type="spellEnd"/>
      <w:r>
        <w:rPr>
          <w:lang w:val="en-GB"/>
        </w:rPr>
        <w:t xml:space="preserve"> must meet the following condition below [1]:</w:t>
      </w:r>
    </w:p>
    <w:p w:rsidR="00B21CE4" w:rsidRDefault="00B21CE4" w:rsidP="00E62C39">
      <w:pPr>
        <w:pStyle w:val="BodytextIndented"/>
        <w:ind w:firstLine="0"/>
        <w:rPr>
          <w:lang w:val="en-GB"/>
        </w:rPr>
      </w:pPr>
    </w:p>
    <w:p w:rsidR="00E62C39" w:rsidRPr="00B21CE4" w:rsidRDefault="00E62C39" w:rsidP="00B21CE4">
      <w:pPr>
        <w:pStyle w:val="BodytextIndented"/>
        <w:ind w:firstLine="0"/>
        <w:jc w:val="center"/>
        <w:rPr>
          <w:rFonts w:ascii="Times New Roman" w:hAnsi="Times New Roman"/>
        </w:rPr>
      </w:pPr>
      <w:r w:rsidRPr="00B21CE4">
        <w:rPr>
          <w:rFonts w:ascii="Times New Roman" w:hAnsi="Times New Roman"/>
        </w:rPr>
        <w:t xml:space="preserve">0 ≤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 w:rsidRPr="00B21CE4">
        <w:rPr>
          <w:rFonts w:ascii="Times New Roman" w:hAnsi="Times New Roman"/>
        </w:rPr>
        <w:t xml:space="preserve"> ≤ 1(i, j = 1, 2, 3</w:t>
      </w:r>
      <w:proofErr w:type="gramStart"/>
      <w:r w:rsidRPr="00B21CE4">
        <w:rPr>
          <w:rFonts w:ascii="Times New Roman" w:hAnsi="Times New Roman"/>
        </w:rPr>
        <w:t>, …,</w:t>
      </w:r>
      <w:proofErr w:type="gramEnd"/>
      <w:r w:rsidRPr="00B21CE4">
        <w:rPr>
          <w:rFonts w:ascii="Times New Roman" w:hAnsi="Times New Roman"/>
        </w:rPr>
        <w:t xml:space="preserve"> n)</w:t>
      </w:r>
    </w:p>
    <w:p w:rsidR="00E62C39" w:rsidRDefault="00A71068" w:rsidP="00B21CE4">
      <w:pPr>
        <w:pStyle w:val="BodytextIndented"/>
        <w:ind w:firstLine="0"/>
        <w:jc w:val="center"/>
        <w:rPr>
          <w:rFonts w:ascii="Times New Roman" w:hAnsi="Times New Roman"/>
        </w:rPr>
      </w:pP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ij</m:t>
                </m:r>
              </m:sub>
            </m:sSub>
          </m:e>
        </m:nary>
      </m:oMath>
      <w:r w:rsidR="00E62C39" w:rsidRPr="00B21CE4">
        <w:rPr>
          <w:rFonts w:ascii="Times New Roman" w:hAnsi="Times New Roman"/>
        </w:rPr>
        <w:t xml:space="preserve"> = 1 (i, j = 1, 2, 3</w:t>
      </w:r>
      <w:proofErr w:type="gramStart"/>
      <w:r w:rsidR="00E62C39" w:rsidRPr="00B21CE4">
        <w:rPr>
          <w:rFonts w:ascii="Times New Roman" w:hAnsi="Times New Roman"/>
        </w:rPr>
        <w:t>, …,</w:t>
      </w:r>
      <w:proofErr w:type="gramEnd"/>
      <w:r w:rsidR="00E62C39" w:rsidRPr="00B21CE4">
        <w:rPr>
          <w:rFonts w:ascii="Times New Roman" w:hAnsi="Times New Roman"/>
        </w:rPr>
        <w:t xml:space="preserve"> n)</w:t>
      </w:r>
    </w:p>
    <w:p w:rsidR="00B21CE4" w:rsidRDefault="00B21CE4" w:rsidP="00B21CE4">
      <w:pPr>
        <w:pStyle w:val="BodytextIndented"/>
        <w:ind w:firstLine="0"/>
        <w:rPr>
          <w:rFonts w:ascii="Times New Roman" w:hAnsi="Times New Roman"/>
        </w:rPr>
      </w:pPr>
    </w:p>
    <w:p w:rsidR="00B21CE4" w:rsidRDefault="00B21CE4" w:rsidP="00B21CE4">
      <w:pPr>
        <w:pStyle w:val="BodytextIndented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Based on non-after effect of </w:t>
      </w:r>
      <w:proofErr w:type="spellStart"/>
      <w:r>
        <w:rPr>
          <w:rFonts w:ascii="Times New Roman" w:hAnsi="Times New Roman"/>
        </w:rPr>
        <w:t>Markovian</w:t>
      </w:r>
      <w:proofErr w:type="spellEnd"/>
      <w:r>
        <w:rPr>
          <w:rFonts w:ascii="Times New Roman" w:hAnsi="Times New Roman"/>
        </w:rPr>
        <w:t xml:space="preserve"> random processes and probability of Bayes condition, Markov chains model </w:t>
      </w:r>
      <w:proofErr w:type="gramStart"/>
      <w:r>
        <w:rPr>
          <w:rFonts w:ascii="Times New Roman" w:hAnsi="Times New Roman"/>
        </w:rPr>
        <w:t>is obtained</w:t>
      </w:r>
      <w:proofErr w:type="gramEnd"/>
      <w:r>
        <w:rPr>
          <w:rFonts w:ascii="Times New Roman" w:hAnsi="Times New Roman"/>
        </w:rPr>
        <w:t xml:space="preserve"> by [1]:</w:t>
      </w:r>
    </w:p>
    <w:p w:rsidR="00B21CE4" w:rsidRDefault="00B21CE4" w:rsidP="00B21CE4">
      <w:pPr>
        <w:pStyle w:val="BodytextIndented"/>
        <w:ind w:firstLine="0"/>
        <w:rPr>
          <w:rFonts w:ascii="Times New Roman" w:hAnsi="Times New Roman"/>
        </w:rPr>
      </w:pPr>
    </w:p>
    <w:p w:rsidR="00B21CE4" w:rsidRPr="00B21CE4" w:rsidRDefault="00A71068" w:rsidP="00B21CE4">
      <w:pPr>
        <w:tabs>
          <w:tab w:val="left" w:pos="426"/>
        </w:tabs>
        <w:spacing w:before="240" w:after="120"/>
        <w:jc w:val="both"/>
        <w:rPr>
          <w:rFonts w:ascii="Times New Roman" w:hAnsi="Times New Roman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Cs w:val="22"/>
                </w:rPr>
                <m:t>(n)</m:t>
              </m:r>
            </m:sub>
          </m:sSub>
          <m:r>
            <w:rPr>
              <w:rFonts w:ascii="Cambria Math" w:hAnsi="Cambria Math"/>
              <w:szCs w:val="22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Cs w:val="22"/>
                </w:rPr>
                <m:t>(n-1)</m:t>
              </m:r>
            </m:sub>
          </m:sSub>
          <m:r>
            <w:rPr>
              <w:rFonts w:ascii="Cambria Math" w:hAnsi="Cambria Math"/>
              <w:szCs w:val="22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Cs w:val="22"/>
                </w:rPr>
                <m:t>ij</m:t>
              </m:r>
            </m:sub>
          </m:sSub>
        </m:oMath>
      </m:oMathPara>
    </w:p>
    <w:p w:rsidR="00B21CE4" w:rsidRDefault="003F75D9" w:rsidP="00B21CE4">
      <w:pPr>
        <w:tabs>
          <w:tab w:val="left" w:pos="426"/>
        </w:tabs>
        <w:spacing w:before="240" w:after="120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Where</w:t>
      </w:r>
      <w:r w:rsidR="00B21CE4">
        <w:rPr>
          <w:rFonts w:ascii="Times New Roman" w:hAnsi="Times New Roman"/>
          <w:szCs w:val="22"/>
        </w:rPr>
        <w:t>:</w:t>
      </w:r>
    </w:p>
    <w:p w:rsidR="00B21CE4" w:rsidRPr="00E667F2" w:rsidRDefault="00A71068" w:rsidP="00B21CE4">
      <w:pPr>
        <w:tabs>
          <w:tab w:val="left" w:pos="426"/>
        </w:tabs>
        <w:jc w:val="both"/>
        <w:rPr>
          <w:rFonts w:ascii="Times New Roman" w:hAnsi="Times New Roman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Cs w:val="22"/>
              </w:rPr>
              <m:t>(n)</m:t>
            </m:r>
          </m:sub>
        </m:sSub>
      </m:oMath>
      <w:r w:rsidR="00B21CE4" w:rsidRPr="00E667F2">
        <w:rPr>
          <w:rFonts w:ascii="Times New Roman" w:hAnsi="Times New Roman"/>
          <w:szCs w:val="22"/>
        </w:rPr>
        <w:t xml:space="preserve"> </w:t>
      </w:r>
      <w:proofErr w:type="gramStart"/>
      <w:r w:rsidR="00B21CE4" w:rsidRPr="00E667F2">
        <w:rPr>
          <w:rFonts w:ascii="Times New Roman" w:hAnsi="Times New Roman"/>
          <w:szCs w:val="22"/>
        </w:rPr>
        <w:t>is</w:t>
      </w:r>
      <w:proofErr w:type="gramEnd"/>
      <w:r w:rsidR="00B21CE4" w:rsidRPr="00E667F2">
        <w:rPr>
          <w:rFonts w:ascii="Times New Roman" w:hAnsi="Times New Roman"/>
          <w:szCs w:val="22"/>
        </w:rPr>
        <w:t xml:space="preserve"> state probability of any times</w:t>
      </w:r>
    </w:p>
    <w:p w:rsidR="00B21CE4" w:rsidRPr="00E667F2" w:rsidRDefault="00A71068" w:rsidP="00B21CE4">
      <w:pPr>
        <w:tabs>
          <w:tab w:val="left" w:pos="426"/>
        </w:tabs>
        <w:jc w:val="both"/>
        <w:rPr>
          <w:rFonts w:ascii="Times New Roman" w:hAnsi="Times New Roman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P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Cs w:val="22"/>
                  </w:rPr>
                  <m:t>n-1</m:t>
                </m:r>
              </m:e>
            </m:d>
          </m:sub>
        </m:sSub>
      </m:oMath>
      <w:r w:rsidR="00B21CE4" w:rsidRPr="00E667F2">
        <w:rPr>
          <w:rFonts w:ascii="Times New Roman" w:hAnsi="Times New Roman"/>
          <w:szCs w:val="22"/>
        </w:rPr>
        <w:t xml:space="preserve"> </w:t>
      </w:r>
      <w:proofErr w:type="gramStart"/>
      <w:r w:rsidR="00B21CE4" w:rsidRPr="00E667F2">
        <w:rPr>
          <w:rFonts w:ascii="Times New Roman" w:hAnsi="Times New Roman"/>
          <w:szCs w:val="22"/>
        </w:rPr>
        <w:t>is</w:t>
      </w:r>
      <w:proofErr w:type="gramEnd"/>
      <w:r w:rsidR="00B21CE4" w:rsidRPr="00E667F2">
        <w:rPr>
          <w:rFonts w:ascii="Times New Roman" w:hAnsi="Times New Roman"/>
          <w:szCs w:val="22"/>
        </w:rPr>
        <w:t xml:space="preserve"> preliminary state probability</w:t>
      </w:r>
    </w:p>
    <w:p w:rsidR="00B21CE4" w:rsidRDefault="00B21CE4" w:rsidP="00B21CE4">
      <w:pPr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</w:p>
    <w:p w:rsidR="00E667F2" w:rsidRDefault="002B5B6E" w:rsidP="002B5B6E">
      <w:pPr>
        <w:ind w:firstLine="270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 xml:space="preserve">Cellular automata </w:t>
      </w:r>
      <w:r w:rsidR="00B21CE4" w:rsidRPr="00E667F2">
        <w:rPr>
          <w:rFonts w:ascii="Times New Roman" w:hAnsi="Times New Roman"/>
          <w:szCs w:val="22"/>
        </w:rPr>
        <w:t>developed by Von Neumann for self-reproducible systems [</w:t>
      </w:r>
      <w:r w:rsidR="00E667F2" w:rsidRPr="00E667F2">
        <w:rPr>
          <w:rFonts w:ascii="Times New Roman" w:hAnsi="Times New Roman"/>
          <w:szCs w:val="22"/>
        </w:rPr>
        <w:t xml:space="preserve">8]. Cellular automata characteristics are spatially explicit </w:t>
      </w:r>
      <w:r w:rsidR="00B20477">
        <w:rPr>
          <w:rFonts w:ascii="Times New Roman" w:hAnsi="Times New Roman"/>
          <w:szCs w:val="22"/>
        </w:rPr>
        <w:t>and dynamics that can simulate</w:t>
      </w:r>
      <w:r w:rsidR="00E667F2" w:rsidRPr="00E667F2">
        <w:rPr>
          <w:rFonts w:ascii="Times New Roman" w:hAnsi="Times New Roman"/>
          <w:szCs w:val="22"/>
        </w:rPr>
        <w:t xml:space="preserve"> the evolution of two-dimensional ob</w:t>
      </w:r>
      <w:r w:rsidR="00B20477">
        <w:rPr>
          <w:rFonts w:ascii="Times New Roman" w:hAnsi="Times New Roman"/>
          <w:szCs w:val="22"/>
        </w:rPr>
        <w:t xml:space="preserve">jects [9, 10]. GIS raster data </w:t>
      </w:r>
      <w:proofErr w:type="gramStart"/>
      <w:r w:rsidR="00B20477">
        <w:rPr>
          <w:rFonts w:ascii="Times New Roman" w:hAnsi="Times New Roman"/>
          <w:szCs w:val="22"/>
        </w:rPr>
        <w:t>i</w:t>
      </w:r>
      <w:r w:rsidR="00E667F2" w:rsidRPr="00E667F2">
        <w:rPr>
          <w:rFonts w:ascii="Times New Roman" w:hAnsi="Times New Roman"/>
          <w:szCs w:val="22"/>
        </w:rPr>
        <w:t>s known</w:t>
      </w:r>
      <w:proofErr w:type="gramEnd"/>
      <w:r w:rsidR="00E667F2" w:rsidRPr="00E667F2">
        <w:rPr>
          <w:rFonts w:ascii="Times New Roman" w:hAnsi="Times New Roman"/>
          <w:szCs w:val="22"/>
        </w:rPr>
        <w:t xml:space="preserve"> have resemblance with cellular automata concept hence many studies generate future land</w:t>
      </w:r>
      <w:r w:rsidR="003F75D9">
        <w:rPr>
          <w:rFonts w:ascii="Times New Roman" w:hAnsi="Times New Roman"/>
          <w:szCs w:val="22"/>
        </w:rPr>
        <w:t xml:space="preserve"> </w:t>
      </w:r>
      <w:r w:rsidR="00E667F2" w:rsidRPr="00E667F2">
        <w:rPr>
          <w:rFonts w:ascii="Times New Roman" w:hAnsi="Times New Roman"/>
          <w:szCs w:val="22"/>
        </w:rPr>
        <w:t xml:space="preserve">cover using cellular automata [9]. In order to generate </w:t>
      </w:r>
      <w:proofErr w:type="gramStart"/>
      <w:r w:rsidR="00E667F2" w:rsidRPr="00E667F2">
        <w:rPr>
          <w:rFonts w:ascii="Times New Roman" w:hAnsi="Times New Roman"/>
          <w:szCs w:val="22"/>
        </w:rPr>
        <w:t>future land</w:t>
      </w:r>
      <w:r w:rsidR="003F75D9">
        <w:rPr>
          <w:rFonts w:ascii="Times New Roman" w:hAnsi="Times New Roman"/>
          <w:szCs w:val="22"/>
        </w:rPr>
        <w:t xml:space="preserve"> </w:t>
      </w:r>
      <w:r w:rsidR="00E667F2" w:rsidRPr="00E667F2">
        <w:rPr>
          <w:rFonts w:ascii="Times New Roman" w:hAnsi="Times New Roman"/>
          <w:szCs w:val="22"/>
        </w:rPr>
        <w:t>cover map</w:t>
      </w:r>
      <w:proofErr w:type="gramEnd"/>
      <w:r w:rsidR="00E667F2" w:rsidRPr="00E667F2">
        <w:rPr>
          <w:rFonts w:ascii="Times New Roman" w:hAnsi="Times New Roman"/>
          <w:szCs w:val="22"/>
        </w:rPr>
        <w:t>, there are many variable</w:t>
      </w:r>
      <w:r w:rsidR="003F75D9">
        <w:rPr>
          <w:rFonts w:ascii="Times New Roman" w:hAnsi="Times New Roman"/>
          <w:szCs w:val="22"/>
        </w:rPr>
        <w:t>s</w:t>
      </w:r>
      <w:r w:rsidR="00E667F2" w:rsidRPr="00E667F2">
        <w:rPr>
          <w:rFonts w:ascii="Times New Roman" w:hAnsi="Times New Roman"/>
          <w:szCs w:val="22"/>
        </w:rPr>
        <w:t xml:space="preserve"> that drive the change of objects, called driving force [11]. Driving force consists of many </w:t>
      </w:r>
      <w:proofErr w:type="gramStart"/>
      <w:r w:rsidR="00E667F2" w:rsidRPr="00E667F2">
        <w:rPr>
          <w:rFonts w:ascii="Times New Roman" w:hAnsi="Times New Roman"/>
          <w:szCs w:val="22"/>
        </w:rPr>
        <w:t>factor</w:t>
      </w:r>
      <w:proofErr w:type="gramEnd"/>
      <w:r w:rsidR="00E667F2" w:rsidRPr="00E667F2">
        <w:rPr>
          <w:rFonts w:ascii="Times New Roman" w:hAnsi="Times New Roman"/>
          <w:szCs w:val="22"/>
        </w:rPr>
        <w:t xml:space="preserve"> </w:t>
      </w:r>
      <w:r w:rsidR="00CE18ED">
        <w:rPr>
          <w:rFonts w:ascii="Times New Roman" w:hAnsi="Times New Roman"/>
          <w:szCs w:val="22"/>
        </w:rPr>
        <w:t>for example: proximity, elevation</w:t>
      </w:r>
      <w:r w:rsidR="00E667F2" w:rsidRPr="00E667F2">
        <w:rPr>
          <w:rFonts w:ascii="Times New Roman" w:hAnsi="Times New Roman"/>
          <w:szCs w:val="22"/>
        </w:rPr>
        <w:t xml:space="preserve">, slope, etc. [1, 2, 3, 11]. </w:t>
      </w:r>
    </w:p>
    <w:p w:rsidR="005B6738" w:rsidRDefault="002B5B6E" w:rsidP="002B5B6E">
      <w:pPr>
        <w:ind w:firstLine="270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 xml:space="preserve">Markov chains is just calculating the probability of changes but cannot represent the changes in a spatial-explicit term [12, 13]. Combining Markov chains and cellular automata is effort to </w:t>
      </w:r>
      <w:r w:rsidR="00B36780">
        <w:rPr>
          <w:rFonts w:ascii="Times New Roman" w:hAnsi="Times New Roman"/>
          <w:szCs w:val="22"/>
        </w:rPr>
        <w:t>minimalize the weakness of Markov chains [13]. Cellular automata represent the spatial-explicit term and location of changes while Markov chains predict cha</w:t>
      </w:r>
      <w:r w:rsidR="003F75D9">
        <w:rPr>
          <w:rFonts w:ascii="Times New Roman" w:hAnsi="Times New Roman"/>
          <w:szCs w:val="22"/>
        </w:rPr>
        <w:t>nges quantitatively. Combining</w:t>
      </w:r>
      <w:r w:rsidR="00B36780">
        <w:rPr>
          <w:rFonts w:ascii="Times New Roman" w:hAnsi="Times New Roman"/>
          <w:szCs w:val="22"/>
        </w:rPr>
        <w:t xml:space="preserve"> two methods would give better result than perform a model separately [14].</w:t>
      </w:r>
      <w:r w:rsidR="005B6738">
        <w:rPr>
          <w:rFonts w:ascii="Times New Roman" w:hAnsi="Times New Roman"/>
          <w:szCs w:val="22"/>
        </w:rPr>
        <w:t xml:space="preserve"> The procedure of Markov chains-cellular automata model </w:t>
      </w:r>
      <w:proofErr w:type="gramStart"/>
      <w:r w:rsidR="005B6738">
        <w:rPr>
          <w:rFonts w:ascii="Times New Roman" w:hAnsi="Times New Roman"/>
          <w:szCs w:val="22"/>
        </w:rPr>
        <w:t>is presented</w:t>
      </w:r>
      <w:proofErr w:type="gramEnd"/>
      <w:r w:rsidR="005B6738">
        <w:rPr>
          <w:rFonts w:ascii="Times New Roman" w:hAnsi="Times New Roman"/>
          <w:szCs w:val="22"/>
        </w:rPr>
        <w:t xml:space="preserve"> in figure below:</w:t>
      </w:r>
    </w:p>
    <w:p w:rsidR="00447FF3" w:rsidRDefault="00E91DD9" w:rsidP="002B5B6E">
      <w:pPr>
        <w:ind w:firstLine="270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noProof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466A2358" wp14:editId="70DAB26B">
                <wp:simplePos x="0" y="0"/>
                <wp:positionH relativeFrom="column">
                  <wp:posOffset>128905</wp:posOffset>
                </wp:positionH>
                <wp:positionV relativeFrom="paragraph">
                  <wp:posOffset>74037</wp:posOffset>
                </wp:positionV>
                <wp:extent cx="5510254" cy="1529661"/>
                <wp:effectExtent l="0" t="0" r="14605" b="1397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0254" cy="1529661"/>
                          <a:chOff x="0" y="0"/>
                          <a:chExt cx="4475209" cy="1568441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4475209" cy="1568441"/>
                            <a:chOff x="0" y="0"/>
                            <a:chExt cx="5740021" cy="2012206"/>
                          </a:xfrm>
                        </wpg:grpSpPr>
                        <wpg:grpSp>
                          <wpg:cNvPr id="22" name="Group 22"/>
                          <wpg:cNvGrpSpPr/>
                          <wpg:grpSpPr>
                            <a:xfrm>
                              <a:off x="0" y="342900"/>
                              <a:ext cx="4298830" cy="570865"/>
                              <a:chOff x="0" y="0"/>
                              <a:chExt cx="4298830" cy="570865"/>
                            </a:xfrm>
                          </wpg:grpSpPr>
                          <wps:wsp>
                            <wps:cNvPr id="2" name="Rectangle 2"/>
                            <wps:cNvSpPr/>
                            <wps:spPr>
                              <a:xfrm>
                                <a:off x="0" y="0"/>
                                <a:ext cx="1250830" cy="276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72502" w:rsidRPr="00D951C5" w:rsidRDefault="00172502" w:rsidP="002263B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951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>Land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D951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>cover 2010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Rectangle 4"/>
                            <wps:cNvSpPr/>
                            <wps:spPr>
                              <a:xfrm>
                                <a:off x="0" y="295275"/>
                                <a:ext cx="1250315" cy="275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72502" w:rsidRPr="00D951C5" w:rsidRDefault="00172502" w:rsidP="002263B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951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>Land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D951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>cover 2005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Straight Connector 5"/>
                            <wps:cNvCnPr/>
                            <wps:spPr>
                              <a:xfrm>
                                <a:off x="1257300" y="114300"/>
                                <a:ext cx="173044" cy="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" name="Straight Connector 6"/>
                            <wps:cNvCnPr/>
                            <wps:spPr>
                              <a:xfrm>
                                <a:off x="1247775" y="409575"/>
                                <a:ext cx="173044" cy="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" name="Straight Connector 7"/>
                            <wps:cNvCnPr/>
                            <wps:spPr>
                              <a:xfrm>
                                <a:off x="1419225" y="104775"/>
                                <a:ext cx="0" cy="29845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" name="Straight Connector 11"/>
                            <wps:cNvCnPr/>
                            <wps:spPr>
                              <a:xfrm>
                                <a:off x="1428750" y="276225"/>
                                <a:ext cx="173044" cy="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" name="Rectangle 18"/>
                            <wps:cNvSpPr/>
                            <wps:spPr>
                              <a:xfrm>
                                <a:off x="1600200" y="57150"/>
                                <a:ext cx="1275753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72502" w:rsidRPr="00D951C5" w:rsidRDefault="00172502" w:rsidP="000518F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951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>Transitional probability matrix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Straight Connector 19"/>
                            <wps:cNvCnPr/>
                            <wps:spPr>
                              <a:xfrm>
                                <a:off x="2876550" y="276225"/>
                                <a:ext cx="173044" cy="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" name="Rectangle 23"/>
                            <wps:cNvSpPr/>
                            <wps:spPr>
                              <a:xfrm>
                                <a:off x="3048000" y="142875"/>
                                <a:ext cx="1250830" cy="276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72502" w:rsidRPr="00D951C5" w:rsidRDefault="00172502" w:rsidP="000518F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951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>Markov chains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0" y="942975"/>
                              <a:ext cx="4308355" cy="1069231"/>
                              <a:chOff x="0" y="0"/>
                              <a:chExt cx="4308355" cy="1069231"/>
                            </a:xfrm>
                          </wpg:grpSpPr>
                          <wpg:grpSp>
                            <wpg:cNvPr id="30" name="Group 30"/>
                            <wpg:cNvGrpSpPr/>
                            <wpg:grpSpPr>
                              <a:xfrm>
                                <a:off x="0" y="0"/>
                                <a:ext cx="2871148" cy="1069231"/>
                                <a:chOff x="0" y="0"/>
                                <a:chExt cx="2871148" cy="1069231"/>
                              </a:xfrm>
                            </wpg:grpSpPr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0" y="0"/>
                                  <a:ext cx="1250315" cy="2755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72502" w:rsidRPr="00D951C5" w:rsidRDefault="00172502" w:rsidP="000518F9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16"/>
                                        <w:szCs w:val="16"/>
                                        <w:lang w:val="en-US"/>
                                      </w:rPr>
                                      <w:t>Elevation</w:t>
                                    </w:r>
                                    <w:r w:rsidRPr="00D951C5">
                                      <w:rPr>
                                        <w:color w:val="000000" w:themeColor="text1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map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0" y="304800"/>
                                  <a:ext cx="1250315" cy="2755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72502" w:rsidRPr="00D951C5" w:rsidRDefault="00172502" w:rsidP="000518F9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D951C5">
                                      <w:rPr>
                                        <w:color w:val="000000" w:themeColor="text1"/>
                                        <w:sz w:val="16"/>
                                        <w:szCs w:val="16"/>
                                        <w:lang w:val="en-US"/>
                                      </w:rPr>
                                      <w:t>Slope map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2028" y="606092"/>
                                  <a:ext cx="1428314" cy="4631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72502" w:rsidRPr="00D951C5" w:rsidRDefault="00172502" w:rsidP="000518F9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D951C5">
                                      <w:rPr>
                                        <w:color w:val="000000" w:themeColor="text1"/>
                                        <w:sz w:val="16"/>
                                        <w:szCs w:val="16"/>
                                        <w:lang w:val="en-US"/>
                                      </w:rPr>
                                      <w:t>Euclidean distance of infrastructure maps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Straight Connector 12"/>
                              <wps:cNvCnPr/>
                              <wps:spPr>
                                <a:xfrm>
                                  <a:off x="1247775" y="142875"/>
                                  <a:ext cx="600502" cy="0"/>
                                </a:xfrm>
                                <a:prstGeom prst="line">
                                  <a:avLst/>
                                </a:prstGeom>
                                <a:ln w="31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Straight Connector 13"/>
                              <wps:cNvCnPr/>
                              <wps:spPr>
                                <a:xfrm>
                                  <a:off x="1257300" y="466725"/>
                                  <a:ext cx="600502" cy="0"/>
                                </a:xfrm>
                                <a:prstGeom prst="line">
                                  <a:avLst/>
                                </a:prstGeom>
                                <a:ln w="31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Straight Connector 14"/>
                              <wps:cNvCnPr/>
                              <wps:spPr>
                                <a:xfrm>
                                  <a:off x="1428750" y="942975"/>
                                  <a:ext cx="426986" cy="38"/>
                                </a:xfrm>
                                <a:prstGeom prst="line">
                                  <a:avLst/>
                                </a:prstGeom>
                                <a:ln w="31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Straight Connector 15"/>
                              <wps:cNvCnPr/>
                              <wps:spPr>
                                <a:xfrm flipH="1">
                                  <a:off x="1847850" y="142875"/>
                                  <a:ext cx="796" cy="805218"/>
                                </a:xfrm>
                                <a:prstGeom prst="line">
                                  <a:avLst/>
                                </a:prstGeom>
                                <a:ln w="31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Rectangle 17"/>
                              <wps:cNvSpPr/>
                              <wps:spPr>
                                <a:xfrm>
                                  <a:off x="1943100" y="228600"/>
                                  <a:ext cx="928048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72502" w:rsidRPr="00D951C5" w:rsidRDefault="00172502" w:rsidP="000518F9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D951C5">
                                      <w:rPr>
                                        <w:color w:val="000000" w:themeColor="text1"/>
                                        <w:sz w:val="16"/>
                                        <w:szCs w:val="16"/>
                                        <w:lang w:val="en-US"/>
                                      </w:rPr>
                                      <w:t>Multi</w:t>
                                    </w:r>
                                    <w:r>
                                      <w:rPr>
                                        <w:color w:val="000000" w:themeColor="text1"/>
                                        <w:sz w:val="16"/>
                                        <w:szCs w:val="16"/>
                                        <w:lang w:val="en-US"/>
                                      </w:rPr>
                                      <w:t>-</w:t>
                                    </w:r>
                                    <w:r w:rsidRPr="00D951C5">
                                      <w:rPr>
                                        <w:color w:val="000000" w:themeColor="text1"/>
                                        <w:sz w:val="16"/>
                                        <w:szCs w:val="16"/>
                                        <w:lang w:val="en-US"/>
                                      </w:rPr>
                                      <w:t>criteria</w:t>
                                    </w:r>
                                  </w:p>
                                  <w:p w:rsidR="00172502" w:rsidRPr="00D951C5" w:rsidRDefault="00172502" w:rsidP="000518F9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proofErr w:type="gramStart"/>
                                    <w:r w:rsidRPr="00D951C5">
                                      <w:rPr>
                                        <w:color w:val="000000" w:themeColor="text1"/>
                                        <w:sz w:val="16"/>
                                        <w:szCs w:val="16"/>
                                        <w:lang w:val="en-US"/>
                                      </w:rPr>
                                      <w:t>analysis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" name="Straight Connector 20"/>
                            <wps:cNvCnPr/>
                            <wps:spPr>
                              <a:xfrm>
                                <a:off x="2876550" y="457200"/>
                                <a:ext cx="173044" cy="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" name="Rectangle 24"/>
                            <wps:cNvSpPr/>
                            <wps:spPr>
                              <a:xfrm>
                                <a:off x="3057525" y="323850"/>
                                <a:ext cx="1250830" cy="276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72502" w:rsidRPr="00D951C5" w:rsidRDefault="00172502" w:rsidP="000518F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951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>Cellular automata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4" name="Group 34"/>
                          <wpg:cNvGrpSpPr/>
                          <wpg:grpSpPr>
                            <a:xfrm>
                              <a:off x="4305300" y="457200"/>
                              <a:ext cx="1434721" cy="1146412"/>
                              <a:chOff x="0" y="0"/>
                              <a:chExt cx="1434721" cy="1146412"/>
                            </a:xfrm>
                          </wpg:grpSpPr>
                          <wps:wsp>
                            <wps:cNvPr id="25" name="Straight Connector 25"/>
                            <wps:cNvCnPr/>
                            <wps:spPr>
                              <a:xfrm>
                                <a:off x="0" y="180975"/>
                                <a:ext cx="173044" cy="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Straight Connector 26"/>
                            <wps:cNvCnPr/>
                            <wps:spPr>
                              <a:xfrm>
                                <a:off x="0" y="952500"/>
                                <a:ext cx="173044" cy="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" name="Straight Connector 27"/>
                            <wps:cNvCnPr/>
                            <wps:spPr>
                              <a:xfrm>
                                <a:off x="171450" y="180975"/>
                                <a:ext cx="1488" cy="771098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" name="Straight Connector 28"/>
                            <wps:cNvCnPr/>
                            <wps:spPr>
                              <a:xfrm>
                                <a:off x="171450" y="561975"/>
                                <a:ext cx="173044" cy="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Rectangle 29"/>
                            <wps:cNvSpPr/>
                            <wps:spPr>
                              <a:xfrm>
                                <a:off x="342900" y="0"/>
                                <a:ext cx="1091821" cy="11464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72502" w:rsidRPr="00D951C5" w:rsidRDefault="00172502" w:rsidP="00B53B5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951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>Future land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D951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cover </w:t>
                                  </w:r>
                                </w:p>
                                <w:p w:rsidR="00172502" w:rsidRPr="00D951C5" w:rsidRDefault="00172502" w:rsidP="00B53B5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951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>2014, 2020, 2025, 2030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" name="Group 21"/>
                          <wpg:cNvGrpSpPr/>
                          <wpg:grpSpPr>
                            <a:xfrm>
                              <a:off x="0" y="0"/>
                              <a:ext cx="5309112" cy="453418"/>
                              <a:chOff x="0" y="0"/>
                              <a:chExt cx="5309112" cy="453418"/>
                            </a:xfrm>
                          </wpg:grpSpPr>
                          <wps:wsp>
                            <wps:cNvPr id="1" name="Rectangle 1"/>
                            <wps:cNvSpPr/>
                            <wps:spPr>
                              <a:xfrm>
                                <a:off x="0" y="38100"/>
                                <a:ext cx="1250830" cy="276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72502" w:rsidRPr="00D951C5" w:rsidRDefault="00172502" w:rsidP="002263B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951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>Land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D951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>cover 2014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Elbow Connector 32"/>
                            <wps:cNvCnPr/>
                            <wps:spPr>
                              <a:xfrm>
                                <a:off x="1257300" y="180975"/>
                                <a:ext cx="4051812" cy="272443"/>
                              </a:xfrm>
                              <a:prstGeom prst="bentConnector3">
                                <a:avLst>
                                  <a:gd name="adj1" fmla="val 100052"/>
                                </a:avLst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" name="Rectangle 33"/>
                            <wps:cNvSpPr/>
                            <wps:spPr>
                              <a:xfrm>
                                <a:off x="2590800" y="0"/>
                                <a:ext cx="1250830" cy="276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72502" w:rsidRPr="00D951C5" w:rsidRDefault="00172502" w:rsidP="003560B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951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US"/>
                                    </w:rPr>
                                    <w:t>Accuracy test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38" name="Straight Connector 38"/>
                        <wps:cNvCnPr/>
                        <wps:spPr>
                          <a:xfrm>
                            <a:off x="1438275" y="1100137"/>
                            <a:ext cx="7654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66A2358" id="Group 39" o:spid="_x0000_s1026" style="position:absolute;left:0;text-align:left;margin-left:10.15pt;margin-top:5.85pt;width:433.9pt;height:120.45pt;z-index:251618304;mso-width-relative:margin;mso-height-relative:margin" coordsize="44752,15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">
                <v:group id="Group 35" o:spid="_x0000_s1027" style="position:absolute;width:44752;height:15684" coordsize="57400,20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group id="Group 22" o:spid="_x0000_s1028" style="position:absolute;top:3429;width:42988;height:5708" coordsize="42988,5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rect id="Rectangle 2" o:spid="_x0000_s1029" style="position:absolute;width:12508;height:2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LyMMA&#10;AADaAAAADwAAAGRycy9kb3ducmV2LnhtbESPT4vCMBTE7wt+h/CEva2p4opUo4jg6h48+Ae8PprX&#10;prR5KU3Wtt9+s7DgcZiZ3zDrbW9r8aTWl44VTCcJCOLM6ZILBffb4WMJwgdkjbVjUjCQh+1m9LbG&#10;VLuOL/S8hkJECPsUFZgQmlRKnxmy6CeuIY5e7lqLIcq2kLrFLsJtLWdJspAWS44LBhvaG8qq649V&#10;UJ2/q7I5LfP8ywyf3YCP0M+PSr2P+90KRKA+vML/7ZNWMIO/K/EG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ZLyMMAAADaAAAADwAAAAAAAAAAAAAAAACYAgAAZHJzL2Rv&#10;d25yZXYueG1sUEsFBgAAAAAEAAQA9QAAAIgDAAAAAA==&#10;" fillcolor="white [3212]" strokecolor="black [3213]" strokeweight=".25pt">
                      <v:textbox>
                        <w:txbxContent>
                          <w:p w:rsidR="00172502" w:rsidRPr="00D951C5" w:rsidRDefault="00172502" w:rsidP="002263BC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951C5"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Land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D951C5"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cover 2010</w:t>
                            </w:r>
                          </w:p>
                        </w:txbxContent>
                      </v:textbox>
                    </v:rect>
                    <v:rect id="Rectangle 4" o:spid="_x0000_s1030" style="position:absolute;top:2952;width:12503;height:2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2J8MA&#10;AADaAAAADwAAAGRycy9kb3ducmV2LnhtbESPS2vDMBCE74H8B7GB3hK5JQnBjWJKIK9DD0kLvS7W&#10;2jK2VsZS/fj3VaHQ4zAz3zD7bLSN6KnzlWMFz6sEBHHudMWlgs+P03IHwgdkjY1jUjCRh+wwn+0x&#10;1W7gO/WPUIoIYZ+iAhNCm0rpc0MW/cq1xNErXGcxRNmVUnc4RLht5EuSbKXFiuOCwZaOhvL68W0V&#10;1O+3umqvu6I4m2kzTPgVxvVFqafF+PYKItAY/sN/7atWsIbfK/EG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N2J8MAAADaAAAADwAAAAAAAAAAAAAAAACYAgAAZHJzL2Rv&#10;d25yZXYueG1sUEsFBgAAAAAEAAQA9QAAAIgDAAAAAA==&#10;" fillcolor="white [3212]" strokecolor="black [3213]" strokeweight=".25pt">
                      <v:textbox>
                        <w:txbxContent>
                          <w:p w:rsidR="00172502" w:rsidRPr="00D951C5" w:rsidRDefault="00172502" w:rsidP="002263BC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951C5"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Land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D951C5"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cover 2005</w:t>
                            </w:r>
                          </w:p>
                        </w:txbxContent>
                      </v:textbox>
                    </v:rect>
                    <v:line id="Straight Connector 5" o:spid="_x0000_s1031" style="position:absolute;visibility:visible;mso-wrap-style:square" from="12573,1143" to="14303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I0cQAAADaAAAADwAAAGRycy9kb3ducmV2LnhtbESPT2sCMRTE70K/Q3iFXkSzFmp1NS6L&#10;IPRUqLXU43Pz9g9uXtYk6vbbN4LgcZiZ3zDLrDetuJDzjWUFk3ECgriwuuFKwe57M5qB8AFZY2uZ&#10;FPyRh2z1NFhiqu2Vv+iyDZWIEPYpKqhD6FIpfVGTQT+2HXH0SusMhihdJbXDa4SbVr4myVQabDgu&#10;1NjRuqbiuD0bBW4+K9+xzPc/B/O7aU6TT787D5V6ee7zBYhAfXiE7+0PreANblfiD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7ojRxAAAANoAAAAPAAAAAAAAAAAA&#10;AAAAAKECAABkcnMvZG93bnJldi54bWxQSwUGAAAAAAQABAD5AAAAkgMAAAAA&#10;" strokecolor="black [3040]" strokeweight=".25pt"/>
                    <v:line id="Straight Connector 6" o:spid="_x0000_s1032" style="position:absolute;visibility:visible;mso-wrap-style:square" from="12477,4095" to="14208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wWpsQAAADaAAAADwAAAGRycy9kb3ducmV2LnhtbESPQWsCMRSE7wX/Q3gFL8XN6sGuW6NI&#10;QeipUGvR4+vm7Wbp5mVNom7/fSMIPQ4z8w2zXA+2ExfyoXWsYJrlIIgrp1tuFOw/t5MCRIjIGjvH&#10;pOCXAqxXo4clltpd+YMuu9iIBOFQogITY19KGSpDFkPmeuLk1c5bjEn6RmqP1wS3nZzl+VxabDkt&#10;GOzp1VD1sztbBX5R1M9Yb45f3/awbU/T97A/Pyk1fhw2LyAiDfE/fG+/aQVzuF1JN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PBamxAAAANoAAAAPAAAAAAAAAAAA&#10;AAAAAKECAABkcnMvZG93bnJldi54bWxQSwUGAAAAAAQABAD5AAAAkgMAAAAA&#10;" strokecolor="black [3040]" strokeweight=".25pt"/>
                    <v:line id="Straight Connector 7" o:spid="_x0000_s1033" style="position:absolute;visibility:visible;mso-wrap-style:square" from="14192,1047" to="14192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CzPcIAAADaAAAADwAAAGRycy9kb3ducmV2LnhtbESPS4sCMRCE78L+h9CCF9GMHnzMGkUE&#10;wZPgi91j76TngZPObBJ1/PebBcFjUVVfUYtVa2pxJ+crywpGwwQEcWZ1xYWC82k7mIHwAVljbZkU&#10;PMnDavnRWWCq7YMPdD+GQkQI+xQVlCE0qZQ+K8mgH9qGOHq5dQZDlK6Q2uEjwk0tx0kykQYrjgsl&#10;NrQpKbseb0aBm8/yKebr78uP+dpWv6O9P9/6SvW67foTRKA2vMOv9k4rmML/lXgD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3CzPcIAAADaAAAADwAAAAAAAAAAAAAA&#10;AAChAgAAZHJzL2Rvd25yZXYueG1sUEsFBgAAAAAEAAQA+QAAAJADAAAAAA==&#10;" strokecolor="black [3040]" strokeweight=".25pt"/>
                    <v:line id="Straight Connector 11" o:spid="_x0000_s1034" style="position:absolute;visibility:visible;mso-wrap-style:square" from="14287,2762" to="16017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r3zcIAAADbAAAADwAAAGRycy9kb3ducmV2LnhtbERPS2sCMRC+F/wPYYReima3B6tbs4sI&#10;Qk+FWkWP42b2QTeTNYm6/femUPA2H99zlsVgOnEl51vLCtJpAoK4tLrlWsHuezOZg/ABWWNnmRT8&#10;kociHz0tMdP2xl903YZaxBD2GSpoQugzKX3ZkEE/tT1x5CrrDIYIXS21w1sMN518TZKZNNhybGiw&#10;p3VD5c/2YhS4xbx6w2p13J/MYdOe00+/u7wo9TweVu8gAg3hIf53f+g4P4W/X+IBMr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2r3zcIAAADbAAAADwAAAAAAAAAAAAAA&#10;AAChAgAAZHJzL2Rvd25yZXYueG1sUEsFBgAAAAAEAAQA+QAAAJADAAAAAA==&#10;" strokecolor="black [3040]" strokeweight=".25pt"/>
                    <v:rect id="Rectangle 18" o:spid="_x0000_s1035" style="position:absolute;left:16002;top:571;width:12757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Mz8QA&#10;AADbAAAADwAAAGRycy9kb3ducmV2LnhtbESPT2vDMAzF74N9B6PBbqvTso6S1S1lsK079NA/sKuI&#10;lTgklkPsNsm3nw6F3STe03s/rbejb9WN+lgHNjCfZaCIi2Brrgxczp8vK1AxIVtsA5OBiSJsN48P&#10;a8xtGPhIt1OqlIRwzNGAS6nLtY6FI49xFjpi0crQe0yy9pW2PQ4S7lu9yLI37bFmaXDY0Yejojld&#10;vYHm8NPU3X5Vll9uWg4T/qbx9duY56dx9w4q0Zj+zffrvRV8gZVfZAC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vjM/EAAAA2wAAAA8AAAAAAAAAAAAAAAAAmAIAAGRycy9k&#10;b3ducmV2LnhtbFBLBQYAAAAABAAEAPUAAACJAwAAAAA=&#10;" fillcolor="white [3212]" strokecolor="black [3213]" strokeweight=".25pt">
                      <v:textbox>
                        <w:txbxContent>
                          <w:p w:rsidR="00172502" w:rsidRPr="00D951C5" w:rsidRDefault="00172502" w:rsidP="000518F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951C5"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Transitional probability matrix</w:t>
                            </w:r>
                          </w:p>
                        </w:txbxContent>
                      </v:textbox>
                    </v:rect>
                    <v:line id="Straight Connector 19" o:spid="_x0000_s1036" style="position:absolute;visibility:visible;mso-wrap-style:square" from="28765,2762" to="30495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z7y8MAAADbAAAADwAAAGRycy9kb3ducmV2LnhtbERPS2vCQBC+F/wPywi9FN2kB6upqwRB&#10;6KlQa9HjmJ08aHY27q5J+u/dQqG3+fies96OphU9Od9YVpDOExDEhdUNVwqOn/vZEoQPyBpby6Tg&#10;hzxsN5OHNWbaDvxB/SFUIoawz1BBHUKXSemLmgz6ue2II1daZzBE6CqpHQ4x3LTyOUkW0mDDsaHG&#10;jnY1Fd+Hm1HgVsvyBcv8/HUxp31zTd/98fak1ON0zF9BBBrDv/jP/abj/BX8/hIPkJ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c+8vDAAAA2wAAAA8AAAAAAAAAAAAA&#10;AAAAoQIAAGRycy9kb3ducmV2LnhtbFBLBQYAAAAABAAEAPkAAACRAwAAAAA=&#10;" strokecolor="black [3040]" strokeweight=".25pt"/>
                    <v:rect id="Rectangle 23" o:spid="_x0000_s1037" style="position:absolute;left:30480;top:1428;width:12508;height:27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fUA8QA&#10;AADbAAAADwAAAGRycy9kb3ducmV2LnhtbESPT2vCQBTE7wW/w/IEb3WjtiLRVUSo2kMP/gGvj+xL&#10;NiT7NmS3Jvn23UKhx2FmfsNsdr2txZNaXzpWMJsmIIgzp0suFNxvH68rED4ga6wdk4KBPOy2o5cN&#10;ptp1fKHnNRQiQtinqMCE0KRS+syQRT91DXH0ctdaDFG2hdQtdhFuazlPkqW0WHJcMNjQwVBWXb+t&#10;gurrsyqb8yrPj2Z47wZ8hP7tpNRk3O/XIAL14T/81z5rBfMF/H6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n1APEAAAA2wAAAA8AAAAAAAAAAAAAAAAAmAIAAGRycy9k&#10;b3ducmV2LnhtbFBLBQYAAAAABAAEAPUAAACJAwAAAAA=&#10;" fillcolor="white [3212]" strokecolor="black [3213]" strokeweight=".25pt">
                      <v:textbox>
                        <w:txbxContent>
                          <w:p w:rsidR="00172502" w:rsidRPr="00D951C5" w:rsidRDefault="00172502" w:rsidP="000518F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951C5"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Markov chains</w:t>
                            </w:r>
                          </w:p>
                        </w:txbxContent>
                      </v:textbox>
                    </v:rect>
                  </v:group>
                  <v:group id="Group 31" o:spid="_x0000_s1038" style="position:absolute;top:9429;width:43083;height:10693" coordsize="43083,10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group id="Group 30" o:spid="_x0000_s1039" style="position:absolute;width:28711;height:10692" coordsize="28711,10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<v:rect id="Rectangle 8" o:spid="_x0000_s1040" style="position:absolute;width:12503;height:2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8Ir8A&#10;AADaAAAADwAAAGRycy9kb3ducmV2LnhtbERPy4rCMBTdD/gP4QqzG1NlHKQaRQQfs3DhA9xemtum&#10;tLkpTbTt308WwiwP573a9LYWL2p96VjBdJKAIM6cLrlQcL/tvxYgfEDWWDsmBQN52KxHHytMtev4&#10;Qq9rKEQMYZ+iAhNCk0rpM0MW/cQ1xJHLXWsxRNgWUrfYxXBby1mS/EiLJccGgw3tDGXV9WkVVOff&#10;qmxOizw/mGHeDfgI/fdRqc9xv12CCNSHf/HbfdIK4tZ4Jd4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HnwivwAAANoAAAAPAAAAAAAAAAAAAAAAAJgCAABkcnMvZG93bnJl&#10;di54bWxQSwUGAAAAAAQABAD1AAAAhAMAAAAA&#10;" fillcolor="white [3212]" strokecolor="black [3213]" strokeweight=".25pt">
                        <v:textbox>
                          <w:txbxContent>
                            <w:p w:rsidR="00172502" w:rsidRPr="00D951C5" w:rsidRDefault="00172502" w:rsidP="000518F9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en-US"/>
                                </w:rPr>
                                <w:t>Elevation</w:t>
                              </w:r>
                              <w:r w:rsidRPr="00D951C5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en-US"/>
                                </w:rPr>
                                <w:t xml:space="preserve"> map</w:t>
                              </w:r>
                            </w:p>
                          </w:txbxContent>
                        </v:textbox>
                      </v:rect>
                      <v:rect id="Rectangle 9" o:spid="_x0000_s1041" style="position:absolute;top:3048;width:12503;height:2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LZucMA&#10;AADaAAAADwAAAGRycy9kb3ducmV2LnhtbESPT2vCQBTE74LfYXmCN90oWmzqKiL4p4ceagu9PrIv&#10;2ZDs25BdTfLt3UKhx2FmfsNs972txYNaXzpWsJgnIIgzp0suFHx/nWYbED4ga6wdk4KBPOx349EW&#10;U+06/qTHLRQiQtinqMCE0KRS+syQRT93DXH0ctdaDFG2hdQtdhFua7lMkhdpseS4YLCho6Gsut2t&#10;gurjvSqb6ybPz2ZYdwP+hH51UWo66Q9vIAL14T/8175qBa/weyXeAL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LZucMAAADa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172502" w:rsidRPr="00D951C5" w:rsidRDefault="00172502" w:rsidP="000518F9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951C5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en-US"/>
                                </w:rPr>
                                <w:t>Slope map</w:t>
                              </w:r>
                            </w:p>
                          </w:txbxContent>
                        </v:textbox>
                      </v:rect>
                      <v:rect id="Rectangle 10" o:spid="_x0000_s1042" style="position:absolute;left:20;top:6060;width:14283;height:4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mAycQA&#10;AADbAAAADwAAAGRycy9kb3ducmV2LnhtbESPT2vDMAzF74N9B6PBbqvTso6S1S1lsK079NA/sKuI&#10;lTgklkPsNsm3nw6F3STe03s/rbejb9WN+lgHNjCfZaCIi2Brrgxczp8vK1AxIVtsA5OBiSJsN48P&#10;a8xtGPhIt1OqlIRwzNGAS6nLtY6FI49xFjpi0crQe0yy9pW2PQ4S7lu9yLI37bFmaXDY0Yejojld&#10;vYHm8NPU3X5Vll9uWg4T/qbx9duY56dx9w4q0Zj+zffrvRV8oZdfZAC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ZgMnEAAAA2wAAAA8AAAAAAAAAAAAAAAAAmAIAAGRycy9k&#10;b3ducmV2LnhtbFBLBQYAAAAABAAEAPUAAACJAwAAAAA=&#10;" fillcolor="white [3212]" strokecolor="black [3213]" strokeweight=".25pt">
                        <v:textbox>
                          <w:txbxContent>
                            <w:p w:rsidR="00172502" w:rsidRPr="00D951C5" w:rsidRDefault="00172502" w:rsidP="000518F9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951C5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en-US"/>
                                </w:rPr>
                                <w:t>Euclidean distance of infrastructure maps</w:t>
                              </w:r>
                            </w:p>
                          </w:txbxContent>
                        </v:textbox>
                      </v:rect>
                      <v:line id="Straight Connector 12" o:spid="_x0000_s1043" style="position:absolute;visibility:visible;mso-wrap-style:square" from="12477,1428" to="18482,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hpusIAAADbAAAADwAAAGRycy9kb3ducmV2LnhtbERPS2sCMRC+F/wPYQpeimbdg9WtUaQg&#10;9CTUWvQ43cw+6GayJtlH/70pFHqbj+85m91oGtGT87VlBYt5AoI4t7rmUsH54zBbgfABWWNjmRT8&#10;kIfddvKwwUzbgd+pP4VSxBD2GSqoQmgzKX1ekUE/ty1x5ArrDIYIXSm1wyGGm0amSbKUBmuODRW2&#10;9FpR/n3qjAK3XhXPWOyvn1/mcqhvi6M/d09KTR/H/QuIQGP4F/+533Scn8LvL/EAu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7hpusIAAADbAAAADwAAAAAAAAAAAAAA&#10;AAChAgAAZHJzL2Rvd25yZXYueG1sUEsFBgAAAAAEAAQA+QAAAJADAAAAAA==&#10;" strokecolor="black [3040]" strokeweight=".25pt"/>
                      <v:line id="Straight Connector 13" o:spid="_x0000_s1044" style="position:absolute;visibility:visible;mso-wrap-style:square" from="12573,4667" to="18578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TMIcIAAADbAAAADwAAAGRycy9kb3ducmV2LnhtbERPS2sCMRC+C/0PYQpeimZV8LEaRQpC&#10;T4XqlnocN7MP3Ey2SdT13zdCwdt8fM9ZbTrTiCs5X1tWMBomIIhzq2suFWSH3WAOwgdkjY1lUnAn&#10;D5v1S2+FqbY3/qLrPpQihrBPUUEVQptK6fOKDPqhbYkjV1hnMEToSqkd3mK4aeQ4SabSYM2xocKW&#10;3ivKz/uLUeAW82KGxfb4fTI/u/p39Omzy5tS/dduuwQRqAtP8b/7Q8f5E3j8Eg+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PTMIcIAAADbAAAADwAAAAAAAAAAAAAA&#10;AAChAgAAZHJzL2Rvd25yZXYueG1sUEsFBgAAAAAEAAQA+QAAAJADAAAAAA==&#10;" strokecolor="black [3040]" strokeweight=".25pt"/>
                      <v:line id="Straight Connector 14" o:spid="_x0000_s1045" style="position:absolute;visibility:visible;mso-wrap-style:square" from="14287,9429" to="18557,9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1UVcIAAADbAAAADwAAAGRycy9kb3ducmV2LnhtbERPS2sCMRC+C/0PYQpeimYV8bEaRQpC&#10;T4XqlnocN7MP3Ey2SdT13zdCwdt8fM9ZbTrTiCs5X1tWMBomIIhzq2suFWSH3WAOwgdkjY1lUnAn&#10;D5v1S2+FqbY3/qLrPpQihrBPUUEVQptK6fOKDPqhbYkjV1hnMEToSqkd3mK4aeQ4SabSYM2xocKW&#10;3ivKz/uLUeAW82KGxfb4fTI/u/p39Omzy5tS/dduuwQRqAtP8b/7Q8f5E3j8Eg+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x1UVcIAAADbAAAADwAAAAAAAAAAAAAA&#10;AAChAgAAZHJzL2Rvd25yZXYueG1sUEsFBgAAAAAEAAQA+QAAAJADAAAAAA==&#10;" strokecolor="black [3040]" strokeweight=".25pt"/>
                      <v:line id="Straight Connector 15" o:spid="_x0000_s1046" style="position:absolute;flip:x;visibility:visible;mso-wrap-style:square" from="18478,1428" to="18486,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47gMMAAADbAAAADwAAAGRycy9kb3ducmV2LnhtbERP22rCQBB9L/Qflin41mxabZHoJoQW&#10;pYgPXvoBQ3bMps3OhuyqsV/vCgXf5nCuMy8G24oT9b5xrOAlSUEQV043XCv43i+epyB8QNbYOiYF&#10;F/JQ5I8Pc8y0O/OWTrtQixjCPkMFJoQuk9JXhiz6xHXEkTu43mKIsK+l7vEcw20rX9P0XVpsODYY&#10;7OjDUPW7O1oF0w2tP//GpQxy+bO/LFYTsyknSo2ehnIGItAQ7uJ/95eO89/g9ks8QO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eO4DDAAAA2wAAAA8AAAAAAAAAAAAA&#10;AAAAoQIAAGRycy9kb3ducmV2LnhtbFBLBQYAAAAABAAEAPkAAACRAwAAAAA=&#10;" strokecolor="black [3040]" strokeweight=".25pt"/>
                      <v:rect id="Rectangle 17" o:spid="_x0000_s1047" style="position:absolute;left:19431;top:2286;width:928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AYvcEA&#10;AADbAAAADwAAAGRycy9kb3ducmV2LnhtbERPS2vCQBC+C/6HZQredFPRVlJXEcFHDz1UhV6H7CQb&#10;kp0N2dUk/94tFHqbj+85621va/Gg1peOFbzOEhDEmdMlFwpu18N0BcIHZI21Y1IwkIftZjxaY6pd&#10;x9/0uIRCxBD2KSowITSplD4zZNHPXEMcudy1FkOEbSF1i10Mt7WcJ8mbtFhybDDY0N5QVl3uVkH1&#10;9VmVzXmV50czLLsBf0K/OCk1eel3HyAC9eFf/Oc+6zj/HX5/i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wGL3BAAAA2wAAAA8AAAAAAAAAAAAAAAAAmAIAAGRycy9kb3du&#10;cmV2LnhtbFBLBQYAAAAABAAEAPUAAACGAwAAAAA=&#10;" fillcolor="white [3212]" strokecolor="black [3213]" strokeweight=".25pt">
                        <v:textbox>
                          <w:txbxContent>
                            <w:p w:rsidR="00172502" w:rsidRPr="00D951C5" w:rsidRDefault="00172502" w:rsidP="000518F9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951C5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en-US"/>
                                </w:rPr>
                                <w:t>Multi</w:t>
                              </w: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en-US"/>
                                </w:rPr>
                                <w:t>-</w:t>
                              </w:r>
                              <w:r w:rsidRPr="00D951C5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en-US"/>
                                </w:rPr>
                                <w:t>criteria</w:t>
                              </w:r>
                            </w:p>
                            <w:p w:rsidR="00172502" w:rsidRPr="00D951C5" w:rsidRDefault="00172502" w:rsidP="000518F9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proofErr w:type="gramStart"/>
                              <w:r w:rsidRPr="00D951C5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en-US"/>
                                </w:rPr>
                                <w:t>analysis</w:t>
                              </w:r>
                              <w:proofErr w:type="gramEnd"/>
                            </w:p>
                          </w:txbxContent>
                        </v:textbox>
                      </v:rect>
                    </v:group>
                    <v:line id="Straight Connector 20" o:spid="_x0000_s1048" style="position:absolute;visibility:visible;mso-wrap-style:square" from="28765,4572" to="30495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qY68AAAADbAAAADwAAAGRycy9kb3ducmV2LnhtbERPy4rCMBTdC/MP4Q64EU11MWrHKCII&#10;rgS1oss7ze2DaW46SdT695OF4PJw3otVZxpxJ+drywrGowQEcW51zaWC7LQdzkD4gKyxsUwKnuRh&#10;tfzoLTDV9sEHuh9DKWII+xQVVCG0qZQ+r8igH9mWOHKFdQZDhK6U2uEjhptGTpLkSxqsOTZU2NKm&#10;ovz3eDMK3HxWTLFYX88/5rKt/8Z7n90GSvU/u/U3iEBdeItf7p1WMInr45f4A+Ty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KmOvAAAAA2wAAAA8AAAAAAAAAAAAAAAAA&#10;oQIAAGRycy9kb3ducmV2LnhtbFBLBQYAAAAABAAEAPkAAACOAwAAAAA=&#10;" strokecolor="black [3040]" strokeweight=".25pt"/>
                    <v:rect id="Rectangle 24" o:spid="_x0000_s1049" style="position:absolute;left:30575;top:3238;width:12508;height:2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Md8QA&#10;AADbAAAADwAAAGRycy9kb3ducmV2LnhtbESPzWrDMBCE74W8g9hAbo2ckJTgRgklkL9DD3UKvS7W&#10;2jK2VsZSYvvto0Khx2FmvmG2+8E24kGdrxwrWMwTEMS50xWXCr5vx9cNCB+QNTaOScFIHva7ycsW&#10;U+16/qJHFkoRIexTVGBCaFMpfW7Iop+7ljh6hesshii7UuoO+wi3jVwmyZu0WHFcMNjSwVBeZ3er&#10;oP681lV72RTFyYzrfsSfMKzOSs2mw8c7iEBD+A//tS9awXIFv1/iD5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OTHfEAAAA2wAAAA8AAAAAAAAAAAAAAAAAmAIAAGRycy9k&#10;b3ducmV2LnhtbFBLBQYAAAAABAAEAPUAAACJAwAAAAA=&#10;" fillcolor="white [3212]" strokecolor="black [3213]" strokeweight=".25pt">
                      <v:textbox>
                        <w:txbxContent>
                          <w:p w:rsidR="00172502" w:rsidRPr="00D951C5" w:rsidRDefault="00172502" w:rsidP="000518F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951C5"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Cellular automata</w:t>
                            </w:r>
                          </w:p>
                        </w:txbxContent>
                      </v:textbox>
                    </v:rect>
                  </v:group>
                  <v:group id="Group 34" o:spid="_x0000_s1050" style="position:absolute;left:43053;top:4572;width:14347;height:11464" coordsize="14347,11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line id="Straight Connector 25" o:spid="_x0000_s1051" style="position:absolute;visibility:visible;mso-wrap-style:square" from="0,1809" to="1730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07c8QAAADbAAAADwAAAGRycy9kb3ducmV2LnhtbESPT2sCMRTE74LfITzBi2hWodZujSKC&#10;4EmoWuzxdfP2D25e1iTq9ts3guBxmJnfMPNla2pxI+crywrGowQEcWZ1xYWC42EznIHwAVljbZkU&#10;/JGH5aLbmWOq7Z2/6LYPhYgQ9ikqKENoUil9VpJBP7INcfRy6wyGKF0htcN7hJtaTpJkKg1WHBdK&#10;bGhdUnbeX40C9zHL3zFf/Xz/mtOmuox3/ngdKNXvtatPEIHa8Ao/21utYPIGjy/xB8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PTtzxAAAANsAAAAPAAAAAAAAAAAA&#10;AAAAAKECAABkcnMvZG93bnJldi54bWxQSwUGAAAAAAQABAD5AAAAkgMAAAAA&#10;" strokecolor="black [3040]" strokeweight=".25pt"/>
                    <v:line id="Straight Connector 26" o:spid="_x0000_s1052" style="position:absolute;visibility:visible;mso-wrap-style:square" from="0,9525" to="1730,9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+lBMMAAADbAAAADwAAAGRycy9kb3ducmV2LnhtbESPS4sCMRCE7wv+h9DCXpY1owcfs0YR&#10;QdiT4As99k56HuykMyZRx39vBMFjUVVfUdN5a2pxJecrywr6vQQEcWZ1xYWC/W71PQbhA7LG2jIp&#10;uJOH+azzMcVU2xtv6LoNhYgQ9ikqKENoUil9VpJB37MNcfRy6wyGKF0htcNbhJtaDpJkKA1WHBdK&#10;bGhZUva/vRgFbjLOR5gvToc/c1xV5/7a7y9fSn1228UPiEBteIdf7V+tYDCE55f4A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vpQTDAAAA2wAAAA8AAAAAAAAAAAAA&#10;AAAAoQIAAGRycy9kb3ducmV2LnhtbFBLBQYAAAAABAAEAPkAAACRAwAAAAA=&#10;" strokecolor="black [3040]" strokeweight=".25pt"/>
                    <v:line id="Straight Connector 27" o:spid="_x0000_s1053" style="position:absolute;visibility:visible;mso-wrap-style:square" from="1714,1809" to="1729,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MAn8UAAADbAAAADwAAAGRycy9kb3ducmV2LnhtbESPT2vCQBTE7wW/w/KEXkrdxEO1qauI&#10;EOip0DRij6/Zlz80+zburpp+e1coeBxm5jfMajOaXpzJ+c6ygnSWgCCurO64UVB+5c9LED4ga+wt&#10;k4I/8rBZTx5WmGl74U86F6EREcI+QwVtCEMmpa9aMuhndiCOXm2dwRCla6R2eIlw08t5krxIgx3H&#10;hRYH2rVU/RYno8C9LusF1tvv/Y855N0x/fDl6Umpx+m4fQMRaAz38H/7XSuYL+D2Jf4A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MAn8UAAADbAAAADwAAAAAAAAAA&#10;AAAAAAChAgAAZHJzL2Rvd25yZXYueG1sUEsFBgAAAAAEAAQA+QAAAJMDAAAAAA==&#10;" strokecolor="black [3040]" strokeweight=".25pt"/>
                    <v:line id="Straight Connector 28" o:spid="_x0000_s1054" style="position:absolute;visibility:visible;mso-wrap-style:square" from="1714,5619" to="3444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yU7cAAAADbAAAADwAAAGRycy9kb3ducmV2LnhtbERPy4rCMBTdC/MP4Q64EU11MWrHKCII&#10;rgS1oss7ze2DaW46SdT695OF4PJw3otVZxpxJ+drywrGowQEcW51zaWC7LQdzkD4gKyxsUwKnuRh&#10;tfzoLTDV9sEHuh9DKWII+xQVVCG0qZQ+r8igH9mWOHKFdQZDhK6U2uEjhptGTpLkSxqsOTZU2NKm&#10;ovz3eDMK3HxWTLFYX88/5rKt/8Z7n90GSvU/u/U3iEBdeItf7p1WMIlj45f4A+Ty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Q8lO3AAAAA2wAAAA8AAAAAAAAAAAAAAAAA&#10;oQIAAGRycy9kb3ducmV2LnhtbFBLBQYAAAAABAAEAPkAAACOAwAAAAA=&#10;" strokecolor="black [3040]" strokeweight=".25pt"/>
                    <v:rect id="Rectangle 29" o:spid="_x0000_s1055" style="position:absolute;left:3429;width:10918;height:11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/j6cQA&#10;AADbAAAADwAAAGRycy9kb3ducmV2LnhtbESPT2vCQBTE7wW/w/IEb3Wj2KLRVUSo2kMP/gGvj+xL&#10;NiT7NmS3Jvn23UKhx2FmfsNsdr2txZNaXzpWMJsmIIgzp0suFNxvH69LED4ga6wdk4KBPOy2o5cN&#10;ptp1fKHnNRQiQtinqMCE0KRS+syQRT91DXH0ctdaDFG2hdQtdhFuazlPkndpseS4YLChg6Gsun5b&#10;BdXXZ1U252WeH83w1g34CP3ipNRk3O/XIAL14T/81z5rBfMV/H6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P4+nEAAAA2wAAAA8AAAAAAAAAAAAAAAAAmAIAAGRycy9k&#10;b3ducmV2LnhtbFBLBQYAAAAABAAEAPUAAACJAwAAAAA=&#10;" fillcolor="white [3212]" strokecolor="black [3213]" strokeweight=".25pt">
                      <v:textbox>
                        <w:txbxContent>
                          <w:p w:rsidR="00172502" w:rsidRPr="00D951C5" w:rsidRDefault="00172502" w:rsidP="00B53B5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951C5"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Future land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D951C5"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cover </w:t>
                            </w:r>
                          </w:p>
                          <w:p w:rsidR="00172502" w:rsidRPr="00D951C5" w:rsidRDefault="00172502" w:rsidP="00B53B5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951C5"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2014, 2020, 2025, 2030</w:t>
                            </w:r>
                          </w:p>
                        </w:txbxContent>
                      </v:textbox>
                    </v:rect>
                  </v:group>
                  <v:group id="Group 21" o:spid="_x0000_s1056" style="position:absolute;width:53091;height:4534" coordsize="53091,4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rect id="Rectangle 1" o:spid="_x0000_s1057" style="position:absolute;top:381;width:12508;height:2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Vv8AA&#10;AADaAAAADwAAAGRycy9kb3ducmV2LnhtbERPyWrDMBC9F/IPYgK9NXJLW4IbxZRAtkMPdQK9DtbY&#10;MrZGxlK9/H0UKPQ0PN46m2yyrRio97VjBc+rBARx4XTNlYLrZf+0BuEDssbWMSmYyUO2XTxsMNVu&#10;5G8a8lCJGMI+RQUmhC6V0heGLPqV64gjV7reYoiwr6TucYzhtpUvSfIuLdYcGwx2tDNUNPmvVdB8&#10;nZu6O63L8mDmt3HGnzC9HpV6XE6fHyACTeFf/Oc+6Tgf7q/cr9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TVv8AAAADaAAAADwAAAAAAAAAAAAAAAACYAgAAZHJzL2Rvd25y&#10;ZXYueG1sUEsFBgAAAAAEAAQA9QAAAIUDAAAAAA==&#10;" fillcolor="white [3212]" strokecolor="black [3213]" strokeweight=".25pt">
                      <v:textbox>
                        <w:txbxContent>
                          <w:p w:rsidR="00172502" w:rsidRPr="00D951C5" w:rsidRDefault="00172502" w:rsidP="002263BC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951C5"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Land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D951C5"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cover 2014</w:t>
                            </w:r>
                          </w:p>
                        </w:txbxContent>
                      </v:textbox>
                    </v:re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32" o:spid="_x0000_s1058" type="#_x0000_t34" style="position:absolute;left:12573;top:1809;width:40518;height:2725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v7+cUAAADbAAAADwAAAGRycy9kb3ducmV2LnhtbESPW2vCQBSE3wX/w3KEvhSzUVtJ06zS&#10;C4LYB/HS90P2NAlmz4bs1sR/7wqCj8PMfMNky97U4kytqywrmEQxCOLc6ooLBcfDapyAcB5ZY22Z&#10;FFzIwXIxHGSYatvxjs57X4gAYZeigtL7JpXS5SUZdJFtiIP3Z1uDPsi2kLrFLsBNLadxPJcGKw4L&#10;JTb0VVJ+2v8bBZ/PlOTdr/2ptvW8edt+b15fko1ST6P+4x2Ep94/wvf2WiuYTeH2JfwA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v7+cUAAADbAAAADwAAAAAAAAAA&#10;AAAAAAChAgAAZHJzL2Rvd25yZXYueG1sUEsFBgAAAAAEAAQA+QAAAJMDAAAAAA==&#10;" adj="21611" strokecolor="black [3040]" strokeweight=".25pt"/>
                    <v:rect id="Rectangle 33" o:spid="_x0000_s1059" style="position:absolute;left:25908;width:12508;height:2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5C3sQA&#10;AADbAAAADwAAAGRycy9kb3ducmV2LnhtbESPT2vCQBTE7wW/w/IEb3VjbUWiq4hQtYce/ANeH9mX&#10;bEj2bciuJvn23UKhx2FmfsOst72txZNaXzpWMJsmIIgzp0suFNyun69LED4ga6wdk4KBPGw3o5c1&#10;ptp1fKbnJRQiQtinqMCE0KRS+syQRT91DXH0ctdaDFG2hdQtdhFua/mWJAtpseS4YLChvaGsujys&#10;gur7qyqb0zLPD2b46Aa8h/79qNRk3O9WIAL14T/81z5pBfM5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+Qt7EAAAA2wAAAA8AAAAAAAAAAAAAAAAAmAIAAGRycy9k&#10;b3ducmV2LnhtbFBLBQYAAAAABAAEAPUAAACJAwAAAAA=&#10;" fillcolor="white [3212]" strokecolor="black [3213]" strokeweight=".25pt">
                      <v:textbox>
                        <w:txbxContent>
                          <w:p w:rsidR="00172502" w:rsidRPr="00D951C5" w:rsidRDefault="00172502" w:rsidP="003560B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951C5"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Accuracy test</w:t>
                            </w:r>
                          </w:p>
                        </w:txbxContent>
                      </v:textbox>
                    </v:rect>
                  </v:group>
                </v:group>
                <v:line id="Straight Connector 38" o:spid="_x0000_s1060" style="position:absolute;visibility:visible;mso-wrap-style:square" from="14382,11001" to="15148,1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hS4L4AAADbAAAADwAAAGRycy9kb3ducmV2LnhtbERPuwrCMBTdBf8hXMFFNFVBpBpFBMFF&#10;8FEHt0tzbYvNTW2iVr/eDILj4bzny8aU4km1KywrGA4iEMSp1QVnCpLTpj8F4TyyxtIyKXiTg+Wi&#10;3ZpjrO2LD/Q8+kyEEHYxKsi9r2IpXZqTQTewFXHgrrY26AOsM6lrfIVwU8pRFE2kwYJDQ44VrXNK&#10;b8eHURDt6LrnnjtttufkLi/ppPhUqFS306xmIDw1/i/+ubdawTiMDV/CD5C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iFLgvgAAANsAAAAPAAAAAAAAAAAAAAAAAKEC&#10;AABkcnMvZG93bnJldi54bWxQSwUGAAAAAAQABAD5AAAAjAMAAAAA&#10;" strokecolor="#0d0d0d [3069]" strokeweight=".25pt"/>
              </v:group>
            </w:pict>
          </mc:Fallback>
        </mc:AlternateContent>
      </w:r>
    </w:p>
    <w:p w:rsidR="002263BC" w:rsidRDefault="002263BC" w:rsidP="002B5B6E">
      <w:pPr>
        <w:ind w:firstLine="270"/>
        <w:jc w:val="both"/>
        <w:rPr>
          <w:rFonts w:ascii="Times New Roman" w:hAnsi="Times New Roman"/>
          <w:szCs w:val="22"/>
        </w:rPr>
      </w:pPr>
    </w:p>
    <w:p w:rsidR="002B5B6E" w:rsidRPr="00E667F2" w:rsidRDefault="00B36780" w:rsidP="002B5B6E">
      <w:pPr>
        <w:ind w:firstLine="270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 xml:space="preserve"> </w:t>
      </w:r>
      <w:r w:rsidR="002B5B6E">
        <w:rPr>
          <w:rFonts w:ascii="Times New Roman" w:hAnsi="Times New Roman"/>
          <w:szCs w:val="22"/>
        </w:rPr>
        <w:t xml:space="preserve"> </w:t>
      </w:r>
    </w:p>
    <w:p w:rsidR="00B21CE4" w:rsidRDefault="00E667F2" w:rsidP="00B21CE4">
      <w:pPr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B21CE4" w:rsidRPr="00B21CE4" w:rsidRDefault="00B21CE4" w:rsidP="00B21CE4">
      <w:pPr>
        <w:tabs>
          <w:tab w:val="left" w:pos="426"/>
        </w:tabs>
        <w:spacing w:before="240" w:after="120"/>
        <w:jc w:val="both"/>
        <w:rPr>
          <w:rFonts w:ascii="Times New Roman" w:hAnsi="Times New Roman"/>
          <w:szCs w:val="22"/>
        </w:rPr>
      </w:pPr>
    </w:p>
    <w:p w:rsidR="00B21CE4" w:rsidRDefault="00B21CE4" w:rsidP="00B21CE4">
      <w:pPr>
        <w:pStyle w:val="BodytextIndented"/>
        <w:ind w:firstLine="0"/>
        <w:rPr>
          <w:rFonts w:ascii="Times New Roman" w:hAnsi="Times New Roman"/>
        </w:rPr>
      </w:pPr>
    </w:p>
    <w:p w:rsidR="00B21CE4" w:rsidRDefault="00B21CE4" w:rsidP="00B21CE4">
      <w:pPr>
        <w:pStyle w:val="BodytextIndented"/>
        <w:ind w:firstLine="0"/>
        <w:rPr>
          <w:rFonts w:ascii="Times New Roman" w:hAnsi="Times New Roman"/>
        </w:rPr>
      </w:pPr>
    </w:p>
    <w:p w:rsidR="00B21CE4" w:rsidRPr="00B21CE4" w:rsidRDefault="00B21CE4" w:rsidP="00B21CE4">
      <w:pPr>
        <w:pStyle w:val="BodytextIndented"/>
        <w:ind w:firstLine="0"/>
        <w:rPr>
          <w:rFonts w:ascii="Times New Roman" w:hAnsi="Times New Roman"/>
          <w:lang w:val="en-GB"/>
        </w:rPr>
      </w:pPr>
    </w:p>
    <w:p w:rsidR="00423754" w:rsidRDefault="00423754" w:rsidP="00423754">
      <w:pPr>
        <w:pStyle w:val="BodytextIndented"/>
        <w:ind w:firstLine="0"/>
        <w:rPr>
          <w:lang w:val="en-GB"/>
        </w:rPr>
      </w:pPr>
    </w:p>
    <w:p w:rsidR="00D951C5" w:rsidRPr="00D951C5" w:rsidRDefault="00D951C5" w:rsidP="00D951C5">
      <w:pPr>
        <w:pStyle w:val="BodytextIndented"/>
        <w:jc w:val="center"/>
      </w:pPr>
      <w:r w:rsidRPr="00B4109B">
        <w:rPr>
          <w:b/>
        </w:rPr>
        <w:t xml:space="preserve">Figure </w:t>
      </w:r>
      <w:r w:rsidR="00E962F6">
        <w:rPr>
          <w:b/>
        </w:rPr>
        <w:t>2</w:t>
      </w:r>
      <w:r w:rsidRPr="00B4109B">
        <w:rPr>
          <w:b/>
        </w:rPr>
        <w:t>.</w:t>
      </w:r>
      <w:r>
        <w:t xml:space="preserve"> The procedure of Markov chains – cellular automata model</w:t>
      </w:r>
    </w:p>
    <w:p w:rsidR="00AC33AA" w:rsidRDefault="009F6A4E" w:rsidP="00AC33AA">
      <w:pPr>
        <w:pStyle w:val="Bodytext"/>
        <w:ind w:firstLine="270"/>
        <w:rPr>
          <w:lang w:val="en-GB"/>
        </w:rPr>
      </w:pPr>
      <w:r>
        <w:rPr>
          <w:lang w:val="en-GB"/>
        </w:rPr>
        <w:t>Accuracy test wa</w:t>
      </w:r>
      <w:r w:rsidR="00E91DD9">
        <w:rPr>
          <w:lang w:val="en-GB"/>
        </w:rPr>
        <w:t>s</w:t>
      </w:r>
      <w:r>
        <w:rPr>
          <w:lang w:val="en-GB"/>
        </w:rPr>
        <w:t xml:space="preserve"> conducted in order to know how</w:t>
      </w:r>
      <w:r w:rsidR="00E91DD9">
        <w:rPr>
          <w:lang w:val="en-GB"/>
        </w:rPr>
        <w:t xml:space="preserve"> the reliabil</w:t>
      </w:r>
      <w:r w:rsidR="004845FC">
        <w:rPr>
          <w:lang w:val="en-GB"/>
        </w:rPr>
        <w:t>ity, capability, and limitation</w:t>
      </w:r>
      <w:r w:rsidR="00E91DD9">
        <w:rPr>
          <w:lang w:val="en-GB"/>
        </w:rPr>
        <w:t xml:space="preserve"> of Markov chains</w:t>
      </w:r>
      <w:r>
        <w:rPr>
          <w:lang w:val="id-ID"/>
        </w:rPr>
        <w:t xml:space="preserve"> </w:t>
      </w:r>
      <w:proofErr w:type="gramStart"/>
      <w:r>
        <w:rPr>
          <w:lang w:val="id-ID"/>
        </w:rPr>
        <w:t>is</w:t>
      </w:r>
      <w:proofErr w:type="gramEnd"/>
      <w:r w:rsidR="00E91DD9">
        <w:rPr>
          <w:lang w:val="en-GB"/>
        </w:rPr>
        <w:t xml:space="preserve"> – cellular automata spatial models to predict land</w:t>
      </w:r>
      <w:r w:rsidR="003F75D9">
        <w:rPr>
          <w:lang w:val="en-GB"/>
        </w:rPr>
        <w:t xml:space="preserve"> </w:t>
      </w:r>
      <w:r w:rsidR="00E91DD9">
        <w:rPr>
          <w:lang w:val="en-GB"/>
        </w:rPr>
        <w:t>cover changes. Accuracy test of land</w:t>
      </w:r>
      <w:r w:rsidR="003F75D9">
        <w:rPr>
          <w:lang w:val="en-GB"/>
        </w:rPr>
        <w:t xml:space="preserve"> </w:t>
      </w:r>
      <w:r w:rsidR="00E91DD9">
        <w:rPr>
          <w:lang w:val="en-GB"/>
        </w:rPr>
        <w:t>cover model is an important part of the model that become the standard evaluation model whether the result of the model can be used for policy maker or not [21, 22]. The accuracy of the predicted land</w:t>
      </w:r>
      <w:r w:rsidR="00E923C9">
        <w:rPr>
          <w:lang w:val="en-GB"/>
        </w:rPr>
        <w:t xml:space="preserve"> </w:t>
      </w:r>
      <w:r w:rsidR="00E91DD9">
        <w:rPr>
          <w:lang w:val="en-GB"/>
        </w:rPr>
        <w:t>cover</w:t>
      </w:r>
      <w:r w:rsidR="004845FC">
        <w:rPr>
          <w:lang w:val="en-GB"/>
        </w:rPr>
        <w:t xml:space="preserve"> model</w:t>
      </w:r>
      <w:r w:rsidR="00E91DD9">
        <w:rPr>
          <w:lang w:val="en-GB"/>
        </w:rPr>
        <w:t xml:space="preserve"> </w:t>
      </w:r>
      <w:proofErr w:type="gramStart"/>
      <w:r w:rsidR="00E91DD9">
        <w:rPr>
          <w:lang w:val="en-GB"/>
        </w:rPr>
        <w:t>was assessed</w:t>
      </w:r>
      <w:proofErr w:type="gramEnd"/>
      <w:r w:rsidR="00E91DD9">
        <w:rPr>
          <w:lang w:val="en-GB"/>
        </w:rPr>
        <w:t xml:space="preserve"> using the kappa statistics. Using the same methods and steps, Markov chains – cellular automata spatial model was applied to create the projection of 2014 land</w:t>
      </w:r>
      <w:r w:rsidR="003F75D9">
        <w:rPr>
          <w:lang w:val="en-GB"/>
        </w:rPr>
        <w:t xml:space="preserve"> </w:t>
      </w:r>
      <w:r w:rsidR="00E91DD9">
        <w:rPr>
          <w:lang w:val="en-GB"/>
        </w:rPr>
        <w:t>cover based on 2005 land</w:t>
      </w:r>
      <w:r w:rsidR="003F75D9">
        <w:rPr>
          <w:lang w:val="en-GB"/>
        </w:rPr>
        <w:t xml:space="preserve"> </w:t>
      </w:r>
      <w:r w:rsidR="00E91DD9">
        <w:rPr>
          <w:lang w:val="en-GB"/>
        </w:rPr>
        <w:t>cover and 2010 land</w:t>
      </w:r>
      <w:r w:rsidR="003F75D9">
        <w:rPr>
          <w:lang w:val="en-GB"/>
        </w:rPr>
        <w:t xml:space="preserve"> </w:t>
      </w:r>
      <w:r w:rsidR="00E91DD9">
        <w:rPr>
          <w:lang w:val="en-GB"/>
        </w:rPr>
        <w:t>cover</w:t>
      </w:r>
      <w:r w:rsidR="00AC33AA">
        <w:rPr>
          <w:lang w:val="en-GB"/>
        </w:rPr>
        <w:t xml:space="preserve"> then the</w:t>
      </w:r>
      <w:r w:rsidR="004845FC">
        <w:rPr>
          <w:lang w:val="en-GB"/>
        </w:rPr>
        <w:t xml:space="preserve"> 2014</w:t>
      </w:r>
      <w:r w:rsidR="00AC33AA">
        <w:rPr>
          <w:lang w:val="en-GB"/>
        </w:rPr>
        <w:t xml:space="preserve"> projected model is being evaluated with kappa statistics based on</w:t>
      </w:r>
      <w:r w:rsidR="00E1560A">
        <w:rPr>
          <w:lang w:val="en-GB"/>
        </w:rPr>
        <w:t xml:space="preserve"> 400 ground truth derive from</w:t>
      </w:r>
      <w:r w:rsidR="00AC33AA">
        <w:rPr>
          <w:lang w:val="en-GB"/>
        </w:rPr>
        <w:t xml:space="preserve"> high resolution satellite imagery</w:t>
      </w:r>
      <w:r w:rsidR="00E1560A">
        <w:rPr>
          <w:lang w:val="en-GB"/>
        </w:rPr>
        <w:t xml:space="preserve">, </w:t>
      </w:r>
      <w:proofErr w:type="spellStart"/>
      <w:r w:rsidR="00E1560A">
        <w:rPr>
          <w:lang w:val="en-GB"/>
        </w:rPr>
        <w:t>Quickbird</w:t>
      </w:r>
      <w:proofErr w:type="spellEnd"/>
      <w:r w:rsidR="00E1560A">
        <w:rPr>
          <w:lang w:val="en-GB"/>
        </w:rPr>
        <w:t xml:space="preserve"> images</w:t>
      </w:r>
      <w:r w:rsidR="00E91DD9">
        <w:rPr>
          <w:lang w:val="en-GB"/>
        </w:rPr>
        <w:t>.</w:t>
      </w:r>
      <w:r w:rsidR="00AC33AA">
        <w:rPr>
          <w:lang w:val="en-GB"/>
        </w:rPr>
        <w:t xml:space="preserve"> The kappa statistics calculated by equation below:</w:t>
      </w:r>
    </w:p>
    <w:p w:rsidR="00AC33AA" w:rsidRPr="00AC33AA" w:rsidRDefault="00AC33AA" w:rsidP="00AC33AA">
      <w:pPr>
        <w:pStyle w:val="BodytextIndented"/>
        <w:rPr>
          <w:lang w:val="en-GB"/>
        </w:rPr>
      </w:pPr>
    </w:p>
    <w:p w:rsidR="00AC33AA" w:rsidRPr="004845FC" w:rsidRDefault="00AC33AA" w:rsidP="00AC33A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Cs w:val="22"/>
        </w:rPr>
      </w:pPr>
      <m:oMathPara>
        <m:oMathParaPr>
          <m:jc m:val="center"/>
        </m:oMathParaPr>
        <m:oMath>
          <m:r>
            <w:rPr>
              <w:rFonts w:ascii="Cambria Math" w:eastAsiaTheme="minorHAnsi" w:hAnsi="Cambria Math"/>
              <w:szCs w:val="22"/>
              <w:lang w:val="en-US"/>
            </w:rPr>
            <m:t xml:space="preserve">K= </m:t>
          </m:r>
          <m:f>
            <m:fPr>
              <m:ctrlPr>
                <w:rPr>
                  <w:rFonts w:ascii="Cambria Math" w:eastAsiaTheme="minorHAnsi" w:hAnsi="Cambria Math"/>
                  <w:i/>
                  <w:szCs w:val="22"/>
                  <w:lang w:val="en-US"/>
                </w:rPr>
              </m:ctrlPr>
            </m:fPr>
            <m:num>
              <m:r>
                <w:rPr>
                  <w:rFonts w:ascii="Cambria Math" w:eastAsiaTheme="minorHAnsi" w:hAnsi="Cambria Math"/>
                  <w:szCs w:val="22"/>
                  <w:lang w:val="en-US"/>
                </w:rPr>
                <m:t xml:space="preserve">N 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HAnsi" w:hAnsi="Cambria Math"/>
                      <w:i/>
                      <w:szCs w:val="22"/>
                      <w:lang w:val="en-US"/>
                    </w:rPr>
                  </m:ctrlPr>
                </m:naryPr>
                <m:sub>
                  <m:r>
                    <w:rPr>
                      <w:rFonts w:ascii="Cambria Math" w:eastAsiaTheme="minorHAnsi" w:hAnsi="Cambria Math"/>
                      <w:szCs w:val="22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eastAsiaTheme="minorHAnsi" w:hAnsi="Cambria Math"/>
                      <w:szCs w:val="22"/>
                      <w:lang w:val="en-US"/>
                    </w:rPr>
                    <m:t>r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HAnsi" w:hAnsi="Cambria Math"/>
                          <w:i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/>
                          <w:szCs w:val="22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HAnsi" w:hAnsi="Cambria Math"/>
                          <w:szCs w:val="22"/>
                          <w:lang w:val="en-US"/>
                        </w:rPr>
                        <m:t>ii</m:t>
                      </m:r>
                    </m:sub>
                  </m:sSub>
                  <m:r>
                    <w:rPr>
                      <w:rFonts w:ascii="Cambria Math" w:eastAsiaTheme="minorHAnsi" w:hAnsi="Cambria Math"/>
                      <w:szCs w:val="22"/>
                      <w:lang w:val="en-US"/>
                    </w:rPr>
                    <m:t xml:space="preserve">- 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Theme="minorHAnsi" w:hAnsi="Cambria Math"/>
                          <w:i/>
                          <w:szCs w:val="22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eastAsiaTheme="minorHAnsi" w:hAnsi="Cambria Math"/>
                          <w:szCs w:val="22"/>
                          <w:lang w:val="en-US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eastAsiaTheme="minorHAnsi" w:hAnsi="Cambria Math"/>
                          <w:szCs w:val="22"/>
                          <w:lang w:val="en-US"/>
                        </w:rPr>
                        <m:t>r</m:t>
                      </m:r>
                    </m:sup>
                    <m:e>
                      <m:r>
                        <w:rPr>
                          <w:rFonts w:ascii="Cambria Math" w:eastAsiaTheme="minorHAnsi" w:hAnsi="Cambria Math"/>
                          <w:szCs w:val="22"/>
                          <w:lang w:val="en-US"/>
                        </w:rPr>
                        <m:t xml:space="preserve">( </m:t>
                      </m:r>
                      <m:sSub>
                        <m:sSubPr>
                          <m:ctrlPr>
                            <w:rPr>
                              <w:rFonts w:ascii="Cambria Math" w:eastAsiaTheme="minorHAnsi" w:hAnsi="Cambria Math"/>
                              <w:i/>
                              <w:szCs w:val="2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/>
                              <w:szCs w:val="22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/>
                              <w:szCs w:val="22"/>
                              <w:lang w:val="en-US"/>
                            </w:rPr>
                            <m:t>i+</m:t>
                          </m:r>
                        </m:sub>
                      </m:sSub>
                      <m:r>
                        <w:rPr>
                          <w:rFonts w:ascii="Cambria Math" w:eastAsiaTheme="minorHAnsi" w:hAnsi="Cambria Math"/>
                          <w:szCs w:val="22"/>
                          <w:lang w:val="en-US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eastAsiaTheme="minorHAnsi" w:hAnsi="Cambria Math"/>
                              <w:i/>
                              <w:szCs w:val="2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/>
                              <w:szCs w:val="22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/>
                              <w:szCs w:val="22"/>
                              <w:lang w:val="en-US"/>
                            </w:rPr>
                            <m:t>+i</m:t>
                          </m:r>
                        </m:sub>
                      </m:sSub>
                      <m:r>
                        <w:rPr>
                          <w:rFonts w:ascii="Cambria Math" w:eastAsiaTheme="minorHAnsi" w:hAnsi="Cambria Math"/>
                          <w:szCs w:val="22"/>
                          <w:lang w:val="en-US"/>
                        </w:rPr>
                        <m:t xml:space="preserve">) </m:t>
                      </m:r>
                    </m:e>
                  </m:nary>
                </m:e>
              </m:nary>
            </m:num>
            <m:den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2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eastAsiaTheme="minorHAnsi" w:hAnsi="Cambria Math"/>
                      <w:szCs w:val="2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HAnsi" w:hAnsi="Cambria Math"/>
                  <w:szCs w:val="22"/>
                  <w:lang w:val="en-US"/>
                </w:rPr>
                <m:t xml:space="preserve">- 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HAnsi" w:hAnsi="Cambria Math"/>
                      <w:i/>
                      <w:szCs w:val="22"/>
                      <w:lang w:val="en-US"/>
                    </w:rPr>
                  </m:ctrlPr>
                </m:naryPr>
                <m:sub>
                  <m:r>
                    <w:rPr>
                      <w:rFonts w:ascii="Cambria Math" w:eastAsiaTheme="minorHAnsi" w:hAnsi="Cambria Math"/>
                      <w:szCs w:val="22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eastAsiaTheme="minorHAnsi" w:hAnsi="Cambria Math"/>
                      <w:szCs w:val="22"/>
                      <w:lang w:val="en-US"/>
                    </w:rPr>
                    <m:t>r</m:t>
                  </m:r>
                </m:sup>
                <m:e>
                  <m:r>
                    <w:rPr>
                      <w:rFonts w:ascii="Cambria Math" w:eastAsiaTheme="minorHAnsi" w:hAnsi="Cambria Math"/>
                      <w:szCs w:val="22"/>
                      <w:lang w:val="en-US"/>
                    </w:rPr>
                    <m:t xml:space="preserve">( </m:t>
                  </m:r>
                  <m:sSub>
                    <m:sSubPr>
                      <m:ctrlPr>
                        <w:rPr>
                          <w:rFonts w:ascii="Cambria Math" w:eastAsiaTheme="minorHAnsi" w:hAnsi="Cambria Math"/>
                          <w:i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/>
                          <w:szCs w:val="22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HAnsi" w:hAnsi="Cambria Math"/>
                          <w:szCs w:val="22"/>
                          <w:lang w:val="en-US"/>
                        </w:rPr>
                        <m:t>i+</m:t>
                      </m:r>
                    </m:sub>
                  </m:sSub>
                  <m:r>
                    <w:rPr>
                      <w:rFonts w:ascii="Cambria Math" w:eastAsiaTheme="minorHAnsi" w:hAnsi="Cambria Math"/>
                      <w:szCs w:val="22"/>
                      <w:lang w:val="en-US"/>
                    </w:rPr>
                    <m:t>.</m:t>
                  </m:r>
                  <m:sSub>
                    <m:sSubPr>
                      <m:ctrlPr>
                        <w:rPr>
                          <w:rFonts w:ascii="Cambria Math" w:eastAsiaTheme="minorHAnsi" w:hAnsi="Cambria Math"/>
                          <w:i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/>
                          <w:szCs w:val="22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HAnsi" w:hAnsi="Cambria Math"/>
                          <w:szCs w:val="22"/>
                          <w:lang w:val="en-US"/>
                        </w:rPr>
                        <m:t>+i</m:t>
                      </m:r>
                    </m:sub>
                  </m:sSub>
                  <m:r>
                    <w:rPr>
                      <w:rFonts w:ascii="Cambria Math" w:eastAsiaTheme="minorHAnsi" w:hAnsi="Cambria Math"/>
                      <w:szCs w:val="22"/>
                      <w:lang w:val="en-US"/>
                    </w:rPr>
                    <m:t xml:space="preserve">) </m:t>
                  </m:r>
                </m:e>
              </m:nary>
            </m:den>
          </m:f>
        </m:oMath>
      </m:oMathPara>
    </w:p>
    <w:p w:rsidR="00E91DD9" w:rsidRPr="00E91DD9" w:rsidRDefault="00E91DD9" w:rsidP="00E91DD9">
      <w:pPr>
        <w:pStyle w:val="Bodytext"/>
        <w:rPr>
          <w:lang w:val="en-GB"/>
        </w:rPr>
      </w:pPr>
      <w:r>
        <w:rPr>
          <w:lang w:val="en-GB"/>
        </w:rPr>
        <w:t xml:space="preserve">   </w:t>
      </w:r>
    </w:p>
    <w:p w:rsidR="00423754" w:rsidRDefault="00FB168C" w:rsidP="00FB168C">
      <w:pPr>
        <w:pStyle w:val="Section"/>
      </w:pPr>
      <w:r>
        <w:t>Result</w:t>
      </w:r>
      <w:r w:rsidR="007819C7">
        <w:t xml:space="preserve"> and Discussions</w:t>
      </w:r>
    </w:p>
    <w:p w:rsidR="007819C7" w:rsidRDefault="007819C7" w:rsidP="00D30982">
      <w:pPr>
        <w:pStyle w:val="Subsection"/>
      </w:pPr>
      <w:r>
        <w:t>Land</w:t>
      </w:r>
      <w:r w:rsidR="003F75D9">
        <w:t xml:space="preserve"> C</w:t>
      </w:r>
      <w:r>
        <w:t>over Changes</w:t>
      </w:r>
      <w:r w:rsidR="0037211A">
        <w:t xml:space="preserve"> </w:t>
      </w:r>
      <w:r w:rsidR="00804A20">
        <w:t>Analysis</w:t>
      </w:r>
    </w:p>
    <w:p w:rsidR="0037211A" w:rsidRPr="0037211A" w:rsidRDefault="0037211A" w:rsidP="0037211A">
      <w:pPr>
        <w:pStyle w:val="Subsubsection"/>
      </w:pPr>
      <w:r>
        <w:t>Spatial Pattern of land</w:t>
      </w:r>
      <w:r w:rsidR="003F75D9">
        <w:t xml:space="preserve"> </w:t>
      </w:r>
      <w:r>
        <w:t>cover changes</w:t>
      </w:r>
    </w:p>
    <w:p w:rsidR="007819C7" w:rsidRPr="007819C7" w:rsidRDefault="00E1560A" w:rsidP="00E1560A">
      <w:pPr>
        <w:pStyle w:val="Bodytext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13BA9A2" wp14:editId="08E77ECD">
            <wp:simplePos x="0" y="0"/>
            <wp:positionH relativeFrom="column">
              <wp:posOffset>166370</wp:posOffset>
            </wp:positionH>
            <wp:positionV relativeFrom="paragraph">
              <wp:posOffset>1073785</wp:posOffset>
            </wp:positionV>
            <wp:extent cx="5448300" cy="3851275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C changes actua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9C7">
        <w:rPr>
          <w:lang w:val="en-GB"/>
        </w:rPr>
        <w:t>The classification of land</w:t>
      </w:r>
      <w:r w:rsidR="003F75D9">
        <w:rPr>
          <w:lang w:val="en-GB"/>
        </w:rPr>
        <w:t xml:space="preserve"> </w:t>
      </w:r>
      <w:r w:rsidR="007819C7">
        <w:rPr>
          <w:lang w:val="en-GB"/>
        </w:rPr>
        <w:t>cover divided into 7 types i.e. built-up area (BA), forest (FO), shrubs (SH), bare</w:t>
      </w:r>
      <w:r w:rsidR="003F75D9">
        <w:rPr>
          <w:lang w:val="en-GB"/>
        </w:rPr>
        <w:t xml:space="preserve"> </w:t>
      </w:r>
      <w:r w:rsidR="007819C7">
        <w:rPr>
          <w:lang w:val="en-GB"/>
        </w:rPr>
        <w:t xml:space="preserve">land/mining (BM), cultivated area (CA), paddy field (PF), and water bodies (WB). Over 10 years, built-up area is growing rapidly in Upper </w:t>
      </w:r>
      <w:proofErr w:type="spellStart"/>
      <w:r w:rsidR="007819C7">
        <w:rPr>
          <w:lang w:val="en-GB"/>
        </w:rPr>
        <w:t>Ci</w:t>
      </w:r>
      <w:proofErr w:type="spellEnd"/>
      <w:r w:rsidR="007819C7">
        <w:rPr>
          <w:lang w:val="en-GB"/>
        </w:rPr>
        <w:t xml:space="preserve"> </w:t>
      </w:r>
      <w:proofErr w:type="spellStart"/>
      <w:r w:rsidR="007819C7">
        <w:rPr>
          <w:lang w:val="en-GB"/>
        </w:rPr>
        <w:t>Leungsi</w:t>
      </w:r>
      <w:proofErr w:type="spellEnd"/>
      <w:r w:rsidR="007819C7">
        <w:rPr>
          <w:lang w:val="en-GB"/>
        </w:rPr>
        <w:t xml:space="preserve"> catchment area. Generally, the spreading of built-up areas concentrated in the central and northern part of the catchment. The spatial pattern of built-up area also indicated the linearity following the road network. Land</w:t>
      </w:r>
      <w:r w:rsidR="003F75D9">
        <w:rPr>
          <w:lang w:val="en-GB"/>
        </w:rPr>
        <w:t xml:space="preserve"> </w:t>
      </w:r>
      <w:r w:rsidR="007819C7">
        <w:rPr>
          <w:lang w:val="en-GB"/>
        </w:rPr>
        <w:t xml:space="preserve">cover changes </w:t>
      </w:r>
      <w:proofErr w:type="gramStart"/>
      <w:r w:rsidR="007819C7">
        <w:rPr>
          <w:lang w:val="en-GB"/>
        </w:rPr>
        <w:t>can be seen</w:t>
      </w:r>
      <w:proofErr w:type="gramEnd"/>
      <w:r w:rsidR="007819C7">
        <w:rPr>
          <w:lang w:val="en-GB"/>
        </w:rPr>
        <w:t xml:space="preserve"> in figure below:</w:t>
      </w:r>
    </w:p>
    <w:p w:rsidR="00D951C5" w:rsidRPr="00D951C5" w:rsidRDefault="00D951C5" w:rsidP="00D951C5">
      <w:pPr>
        <w:pStyle w:val="BodytextIndented"/>
        <w:jc w:val="center"/>
      </w:pPr>
      <w:r w:rsidRPr="00B4109B">
        <w:rPr>
          <w:b/>
        </w:rPr>
        <w:lastRenderedPageBreak/>
        <w:t xml:space="preserve">Figure </w:t>
      </w:r>
      <w:r w:rsidR="00E962F6">
        <w:rPr>
          <w:b/>
        </w:rPr>
        <w:t>3</w:t>
      </w:r>
      <w:r w:rsidRPr="00B4109B">
        <w:rPr>
          <w:b/>
        </w:rPr>
        <w:t>.</w:t>
      </w:r>
      <w:r>
        <w:t xml:space="preserve"> Land</w:t>
      </w:r>
      <w:r w:rsidR="00E923C9">
        <w:t xml:space="preserve"> </w:t>
      </w:r>
      <w:r>
        <w:t xml:space="preserve">cover changes between 2005 to </w:t>
      </w:r>
      <w:r w:rsidR="00E962F6">
        <w:t>2010 and 2010 to 2014</w:t>
      </w:r>
    </w:p>
    <w:p w:rsidR="00B87C05" w:rsidRPr="00710412" w:rsidRDefault="00B87C05" w:rsidP="00710412">
      <w:pPr>
        <w:pStyle w:val="Heading2"/>
      </w:pPr>
      <w:r w:rsidRPr="00710412">
        <w:t>The figure above shows that built-up area spreads significantly from 14% to 23% in period time 2005 to 2010 and 23% to 28% in period time 2010 to 2014.</w:t>
      </w:r>
      <w:r w:rsidR="00710412" w:rsidRPr="00710412">
        <w:t xml:space="preserve"> Over a decade, built-up area grew double. </w:t>
      </w:r>
      <w:r w:rsidRPr="00710412">
        <w:t xml:space="preserve">On the other hand, </w:t>
      </w:r>
      <w:r w:rsidR="009F6A4E" w:rsidRPr="00710412">
        <w:t>other</w:t>
      </w:r>
      <w:r w:rsidRPr="00710412">
        <w:t xml:space="preserve"> types of land</w:t>
      </w:r>
      <w:r w:rsidR="003F75D9">
        <w:t xml:space="preserve"> </w:t>
      </w:r>
      <w:r w:rsidRPr="00710412">
        <w:t>c</w:t>
      </w:r>
      <w:r w:rsidR="009F6A4E">
        <w:t>over such as</w:t>
      </w:r>
      <w:r w:rsidRPr="00710412">
        <w:t xml:space="preserve"> shrubs and forest is declining</w:t>
      </w:r>
      <w:r w:rsidR="009F6A4E">
        <w:t xml:space="preserve"> distinctly. F</w:t>
      </w:r>
      <w:r w:rsidR="00710412" w:rsidRPr="00710412">
        <w:t xml:space="preserve">orest was declining from 18% to 9% while shrubs was also declining from 58% to 52% for over ten years. It is </w:t>
      </w:r>
      <w:proofErr w:type="gramStart"/>
      <w:r w:rsidR="00710412" w:rsidRPr="00710412">
        <w:t>an evidence</w:t>
      </w:r>
      <w:proofErr w:type="gramEnd"/>
      <w:r w:rsidR="00710412" w:rsidRPr="00710412">
        <w:t xml:space="preserve"> that there were much area of shrubs and </w:t>
      </w:r>
      <w:r w:rsidR="009F6A4E" w:rsidRPr="00710412">
        <w:t>forest that</w:t>
      </w:r>
      <w:r w:rsidR="00710412" w:rsidRPr="00710412">
        <w:t xml:space="preserve"> converted into built-up area between 2005 to 2014. </w:t>
      </w:r>
      <w:r w:rsidR="009F6A4E">
        <w:t>Other</w:t>
      </w:r>
      <w:r w:rsidR="00D951C5">
        <w:t xml:space="preserve"> types of land</w:t>
      </w:r>
      <w:r w:rsidR="003F75D9">
        <w:t xml:space="preserve"> </w:t>
      </w:r>
      <w:r w:rsidR="00D951C5">
        <w:t>cover i.e. bare</w:t>
      </w:r>
      <w:r w:rsidR="003F75D9">
        <w:t xml:space="preserve"> </w:t>
      </w:r>
      <w:r w:rsidR="00D951C5">
        <w:t>land/mining, cultivated area, paddy field, and water bodies was not significantly changing that just declining or increasing only 1% between 2005 to 2014.</w:t>
      </w:r>
    </w:p>
    <w:p w:rsidR="00B87C05" w:rsidRDefault="00D951C5" w:rsidP="0037211A">
      <w:pPr>
        <w:pStyle w:val="Subsubsection"/>
      </w:pPr>
      <w:r>
        <w:t xml:space="preserve">Transitional probability matrix of </w:t>
      </w:r>
      <w:r w:rsidR="0037211A">
        <w:t>land</w:t>
      </w:r>
      <w:r w:rsidR="003F75D9">
        <w:t xml:space="preserve"> </w:t>
      </w:r>
      <w:r w:rsidR="0037211A">
        <w:t>cover changes</w:t>
      </w:r>
    </w:p>
    <w:p w:rsidR="00D951C5" w:rsidRDefault="00D30982" w:rsidP="00D951C5">
      <w:pPr>
        <w:pStyle w:val="Bodytext"/>
        <w:rPr>
          <w:lang w:val="en-GB"/>
        </w:rPr>
      </w:pPr>
      <w:r>
        <w:rPr>
          <w:lang w:val="en-GB"/>
        </w:rPr>
        <w:t>Transitional probability matrix is matrix that calculate the probability changing of each types of pixel of land</w:t>
      </w:r>
      <w:r w:rsidR="003F75D9">
        <w:rPr>
          <w:lang w:val="en-GB"/>
        </w:rPr>
        <w:t xml:space="preserve"> </w:t>
      </w:r>
      <w:r>
        <w:rPr>
          <w:lang w:val="en-GB"/>
        </w:rPr>
        <w:t>cover into another types of land</w:t>
      </w:r>
      <w:r w:rsidR="003F75D9">
        <w:rPr>
          <w:lang w:val="en-GB"/>
        </w:rPr>
        <w:t xml:space="preserve"> </w:t>
      </w:r>
      <w:r>
        <w:rPr>
          <w:lang w:val="en-GB"/>
        </w:rPr>
        <w:t xml:space="preserve">cover based on </w:t>
      </w:r>
      <w:proofErr w:type="spellStart"/>
      <w:r>
        <w:rPr>
          <w:lang w:val="en-GB"/>
        </w:rPr>
        <w:t>Markovian</w:t>
      </w:r>
      <w:proofErr w:type="spellEnd"/>
      <w:r>
        <w:rPr>
          <w:lang w:val="en-GB"/>
        </w:rPr>
        <w:t xml:space="preserve"> random process [15, 16]. </w:t>
      </w:r>
      <w:r w:rsidR="00DC7902">
        <w:rPr>
          <w:lang w:val="en-GB"/>
        </w:rPr>
        <w:t>The probability describes in a range of value between 0-1 which zero value means that the event of changing is im</w:t>
      </w:r>
      <w:r w:rsidR="003F75D9">
        <w:rPr>
          <w:lang w:val="en-GB"/>
        </w:rPr>
        <w:t xml:space="preserve">possible happen and </w:t>
      </w:r>
      <w:proofErr w:type="gramStart"/>
      <w:r w:rsidR="003F75D9">
        <w:rPr>
          <w:lang w:val="en-GB"/>
        </w:rPr>
        <w:t>1</w:t>
      </w:r>
      <w:proofErr w:type="gramEnd"/>
      <w:r w:rsidR="003F75D9">
        <w:rPr>
          <w:lang w:val="en-GB"/>
        </w:rPr>
        <w:t xml:space="preserve"> means </w:t>
      </w:r>
      <w:r w:rsidR="00DC7902">
        <w:rPr>
          <w:lang w:val="en-GB"/>
        </w:rPr>
        <w:t>is certainly happen</w:t>
      </w:r>
      <w:r w:rsidR="003F75D9">
        <w:rPr>
          <w:lang w:val="en-GB"/>
        </w:rPr>
        <w:t>ing</w:t>
      </w:r>
      <w:r w:rsidR="00DC7902">
        <w:rPr>
          <w:lang w:val="en-GB"/>
        </w:rPr>
        <w:t xml:space="preserve">. </w:t>
      </w:r>
      <w:r w:rsidR="0037211A">
        <w:rPr>
          <w:lang w:val="en-GB"/>
        </w:rPr>
        <w:t xml:space="preserve">The transitional probability matrix of </w:t>
      </w:r>
      <w:proofErr w:type="gramStart"/>
      <w:r w:rsidR="0037211A">
        <w:rPr>
          <w:lang w:val="en-GB"/>
        </w:rPr>
        <w:t>is shown</w:t>
      </w:r>
      <w:proofErr w:type="gramEnd"/>
      <w:r w:rsidR="0037211A">
        <w:rPr>
          <w:lang w:val="en-GB"/>
        </w:rPr>
        <w:t xml:space="preserve"> below:</w:t>
      </w:r>
    </w:p>
    <w:p w:rsidR="00E962F6" w:rsidRPr="00E962F6" w:rsidRDefault="00E962F6" w:rsidP="00E962F6">
      <w:pPr>
        <w:pStyle w:val="BodytextIndented"/>
        <w:jc w:val="center"/>
      </w:pPr>
      <w:r>
        <w:rPr>
          <w:b/>
        </w:rPr>
        <w:t>Table 2</w:t>
      </w:r>
      <w:r w:rsidRPr="00B4109B">
        <w:rPr>
          <w:b/>
        </w:rPr>
        <w:t>.</w:t>
      </w:r>
      <w:r>
        <w:t xml:space="preserve"> Transitional probability matrix of land cover</w:t>
      </w:r>
    </w:p>
    <w:tbl>
      <w:tblPr>
        <w:tblW w:w="7558" w:type="dxa"/>
        <w:jc w:val="center"/>
        <w:tblLook w:val="04A0" w:firstRow="1" w:lastRow="0" w:firstColumn="1" w:lastColumn="0" w:noHBand="0" w:noVBand="1"/>
      </w:tblPr>
      <w:tblGrid>
        <w:gridCol w:w="521"/>
        <w:gridCol w:w="839"/>
        <w:gridCol w:w="1267"/>
        <w:gridCol w:w="711"/>
        <w:gridCol w:w="711"/>
        <w:gridCol w:w="711"/>
        <w:gridCol w:w="711"/>
        <w:gridCol w:w="711"/>
        <w:gridCol w:w="711"/>
        <w:gridCol w:w="703"/>
        <w:gridCol w:w="8"/>
      </w:tblGrid>
      <w:tr w:rsidR="00804A20" w:rsidRPr="00181F10" w:rsidTr="00181F10">
        <w:trPr>
          <w:gridAfter w:val="1"/>
          <w:wAfter w:w="8" w:type="dxa"/>
          <w:trHeight w:val="300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jc w:val="center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From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A20" w:rsidRPr="00804A20" w:rsidRDefault="00804A20" w:rsidP="00181F10">
            <w:pPr>
              <w:spacing w:line="276" w:lineRule="auto"/>
              <w:jc w:val="center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Period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A20" w:rsidRPr="00804A20" w:rsidRDefault="00804A20" w:rsidP="00181F10">
            <w:pPr>
              <w:spacing w:line="276" w:lineRule="auto"/>
              <w:jc w:val="center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Land</w:t>
            </w:r>
            <w:r w:rsidR="003F75D9">
              <w:rPr>
                <w:rFonts w:ascii="Times New Roman" w:hAnsi="Times New Roman"/>
                <w:color w:val="404040"/>
                <w:szCs w:val="22"/>
                <w:lang w:val="en-US"/>
              </w:rPr>
              <w:t xml:space="preserve"> </w:t>
            </w: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cover</w:t>
            </w:r>
          </w:p>
        </w:tc>
        <w:tc>
          <w:tcPr>
            <w:tcW w:w="49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A20" w:rsidRPr="00804A20" w:rsidRDefault="00804A20" w:rsidP="00181F10">
            <w:pPr>
              <w:spacing w:line="276" w:lineRule="auto"/>
              <w:jc w:val="center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To</w:t>
            </w:r>
          </w:p>
        </w:tc>
      </w:tr>
      <w:tr w:rsidR="00181F10" w:rsidRPr="00181F10" w:rsidTr="00181F10">
        <w:trPr>
          <w:trHeight w:val="300"/>
          <w:jc w:val="center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1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181F10" w:rsidP="00181F10">
            <w:pPr>
              <w:spacing w:line="276" w:lineRule="auto"/>
              <w:jc w:val="center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color w:val="404040"/>
                <w:szCs w:val="22"/>
                <w:lang w:val="en-US"/>
              </w:rPr>
              <w:t>FO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181F10" w:rsidP="00181F10">
            <w:pPr>
              <w:spacing w:line="276" w:lineRule="auto"/>
              <w:jc w:val="center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color w:val="404040"/>
                <w:szCs w:val="22"/>
                <w:lang w:val="en-US"/>
              </w:rPr>
              <w:t>SH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181F10" w:rsidP="00181F10">
            <w:pPr>
              <w:spacing w:line="276" w:lineRule="auto"/>
              <w:jc w:val="center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color w:val="404040"/>
                <w:szCs w:val="22"/>
                <w:lang w:val="en-US"/>
              </w:rPr>
              <w:t>BM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181F10" w:rsidP="00181F10">
            <w:pPr>
              <w:spacing w:line="276" w:lineRule="auto"/>
              <w:jc w:val="center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color w:val="404040"/>
                <w:szCs w:val="22"/>
                <w:lang w:val="en-US"/>
              </w:rPr>
              <w:t>CA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181F10" w:rsidP="00181F10">
            <w:pPr>
              <w:spacing w:line="276" w:lineRule="auto"/>
              <w:jc w:val="center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color w:val="404040"/>
                <w:szCs w:val="22"/>
                <w:lang w:val="en-US"/>
              </w:rPr>
              <w:t>BA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181F10" w:rsidP="00181F10">
            <w:pPr>
              <w:spacing w:line="276" w:lineRule="auto"/>
              <w:jc w:val="center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color w:val="404040"/>
                <w:szCs w:val="22"/>
                <w:lang w:val="en-US"/>
              </w:rPr>
              <w:t>PF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181F10" w:rsidP="00181F10">
            <w:pPr>
              <w:spacing w:line="276" w:lineRule="auto"/>
              <w:jc w:val="center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color w:val="404040"/>
                <w:szCs w:val="22"/>
                <w:lang w:val="en-US"/>
              </w:rPr>
              <w:t>WB</w:t>
            </w:r>
          </w:p>
        </w:tc>
      </w:tr>
      <w:tr w:rsidR="00181F10" w:rsidRPr="00181F10" w:rsidTr="00181F10">
        <w:trPr>
          <w:trHeight w:val="300"/>
          <w:jc w:val="center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181F10" w:rsidP="00181F10">
            <w:pPr>
              <w:spacing w:line="276" w:lineRule="auto"/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  <w:t>05-10</w:t>
            </w:r>
          </w:p>
        </w:tc>
        <w:tc>
          <w:tcPr>
            <w:tcW w:w="12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181F10" w:rsidP="00181F10">
            <w:pPr>
              <w:spacing w:line="276" w:lineRule="auto"/>
              <w:jc w:val="center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color w:val="404040"/>
                <w:szCs w:val="22"/>
                <w:lang w:val="en-US"/>
              </w:rPr>
              <w:t>FO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0.29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0.16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0.01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</w:tr>
      <w:tr w:rsidR="00181F10" w:rsidRPr="00181F10" w:rsidTr="00181F10">
        <w:trPr>
          <w:trHeight w:val="300"/>
          <w:jc w:val="center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181F10" w:rsidP="00181F10">
            <w:pPr>
              <w:spacing w:line="276" w:lineRule="auto"/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  <w:t>10-14</w:t>
            </w:r>
          </w:p>
        </w:tc>
        <w:tc>
          <w:tcPr>
            <w:tcW w:w="12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0.85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A20" w:rsidRPr="00804A20" w:rsidRDefault="00804A2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</w:tr>
      <w:tr w:rsidR="00181F10" w:rsidRPr="00181F10" w:rsidTr="00181F10">
        <w:trPr>
          <w:trHeight w:val="300"/>
          <w:jc w:val="center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  <w:t>05-10</w:t>
            </w:r>
          </w:p>
        </w:tc>
        <w:tc>
          <w:tcPr>
            <w:tcW w:w="12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center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color w:val="404040"/>
                <w:szCs w:val="22"/>
                <w:lang w:val="en-US"/>
              </w:rPr>
              <w:t>SH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0.83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0.03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</w:tr>
      <w:tr w:rsidR="00181F10" w:rsidRPr="00181F10" w:rsidTr="00181F10">
        <w:trPr>
          <w:trHeight w:val="300"/>
          <w:jc w:val="center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  <w:t>10-14</w:t>
            </w:r>
          </w:p>
        </w:tc>
        <w:tc>
          <w:tcPr>
            <w:tcW w:w="12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0.75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0.07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</w:tr>
      <w:tr w:rsidR="00181F10" w:rsidRPr="00181F10" w:rsidTr="00181F10">
        <w:trPr>
          <w:trHeight w:val="300"/>
          <w:jc w:val="center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  <w:t>05-10</w:t>
            </w:r>
          </w:p>
        </w:tc>
        <w:tc>
          <w:tcPr>
            <w:tcW w:w="12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center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color w:val="404040"/>
                <w:szCs w:val="22"/>
                <w:lang w:val="en-US"/>
              </w:rPr>
              <w:t>BM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0.69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0.29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</w:tr>
      <w:tr w:rsidR="00181F10" w:rsidRPr="00181F10" w:rsidTr="00181F10">
        <w:trPr>
          <w:trHeight w:val="300"/>
          <w:jc w:val="center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  <w:t>10-14</w:t>
            </w:r>
          </w:p>
        </w:tc>
        <w:tc>
          <w:tcPr>
            <w:tcW w:w="12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0.88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</w:tr>
      <w:tr w:rsidR="00181F10" w:rsidRPr="00181F10" w:rsidTr="00181F10">
        <w:trPr>
          <w:trHeight w:val="300"/>
          <w:jc w:val="center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  <w:t>05-10</w:t>
            </w:r>
          </w:p>
        </w:tc>
        <w:tc>
          <w:tcPr>
            <w:tcW w:w="12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center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color w:val="404040"/>
                <w:szCs w:val="22"/>
                <w:lang w:val="en-US"/>
              </w:rPr>
              <w:t>CA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0.68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0.19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0.01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</w:tr>
      <w:tr w:rsidR="00181F10" w:rsidRPr="00181F10" w:rsidTr="00181F10">
        <w:trPr>
          <w:trHeight w:val="300"/>
          <w:jc w:val="center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  <w:t>10-14</w:t>
            </w:r>
          </w:p>
        </w:tc>
        <w:tc>
          <w:tcPr>
            <w:tcW w:w="12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0.62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0.30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0.02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</w:tr>
      <w:tr w:rsidR="00181F10" w:rsidRPr="00181F10" w:rsidTr="00181F10">
        <w:trPr>
          <w:trHeight w:val="300"/>
          <w:jc w:val="center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  <w:t>05-10</w:t>
            </w:r>
          </w:p>
        </w:tc>
        <w:tc>
          <w:tcPr>
            <w:tcW w:w="12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center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color w:val="404040"/>
                <w:szCs w:val="22"/>
                <w:lang w:val="en-US"/>
              </w:rPr>
              <w:t>BA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1.00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</w:tr>
      <w:tr w:rsidR="00181F10" w:rsidRPr="00181F10" w:rsidTr="00181F10">
        <w:trPr>
          <w:trHeight w:val="300"/>
          <w:jc w:val="center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  <w:t>10-14</w:t>
            </w:r>
          </w:p>
        </w:tc>
        <w:tc>
          <w:tcPr>
            <w:tcW w:w="12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1.00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</w:tr>
      <w:tr w:rsidR="00181F10" w:rsidRPr="00181F10" w:rsidTr="00181F10">
        <w:trPr>
          <w:trHeight w:val="300"/>
          <w:jc w:val="center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  <w:t>05-10</w:t>
            </w:r>
          </w:p>
        </w:tc>
        <w:tc>
          <w:tcPr>
            <w:tcW w:w="12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center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color w:val="404040"/>
                <w:szCs w:val="22"/>
                <w:lang w:val="en-US"/>
              </w:rPr>
              <w:t>PF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0.24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0.12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</w:tr>
      <w:tr w:rsidR="00181F10" w:rsidRPr="00181F10" w:rsidTr="00181F10">
        <w:trPr>
          <w:trHeight w:val="300"/>
          <w:jc w:val="center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  <w:t>10-14</w:t>
            </w:r>
          </w:p>
        </w:tc>
        <w:tc>
          <w:tcPr>
            <w:tcW w:w="12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0.07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</w:tr>
      <w:tr w:rsidR="00181F10" w:rsidRPr="00181F10" w:rsidTr="00181F10">
        <w:trPr>
          <w:trHeight w:val="300"/>
          <w:jc w:val="center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  <w:t>05-10</w:t>
            </w:r>
          </w:p>
        </w:tc>
        <w:tc>
          <w:tcPr>
            <w:tcW w:w="12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center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color w:val="404040"/>
                <w:szCs w:val="22"/>
                <w:lang w:val="en-US"/>
              </w:rPr>
              <w:t>WB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1.00</w:t>
            </w:r>
          </w:p>
        </w:tc>
      </w:tr>
      <w:tr w:rsidR="00181F10" w:rsidRPr="00181F10" w:rsidTr="00181F10">
        <w:trPr>
          <w:trHeight w:val="300"/>
          <w:jc w:val="center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</w:pPr>
            <w:r w:rsidRPr="00181F10">
              <w:rPr>
                <w:rFonts w:ascii="Times New Roman" w:hAnsi="Times New Roman"/>
                <w:b/>
                <w:bCs/>
                <w:color w:val="404040"/>
                <w:szCs w:val="22"/>
                <w:lang w:val="en-US"/>
              </w:rPr>
              <w:t>10-14</w:t>
            </w:r>
          </w:p>
        </w:tc>
        <w:tc>
          <w:tcPr>
            <w:tcW w:w="12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rPr>
                <w:rFonts w:ascii="Times New Roman" w:hAnsi="Times New Roman"/>
                <w:color w:val="404040"/>
                <w:szCs w:val="22"/>
                <w:lang w:val="en-US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0.00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F10" w:rsidRPr="00804A20" w:rsidRDefault="00181F10" w:rsidP="00181F10">
            <w:pPr>
              <w:spacing w:line="276" w:lineRule="auto"/>
              <w:jc w:val="right"/>
              <w:rPr>
                <w:rFonts w:ascii="Times New Roman" w:hAnsi="Times New Roman"/>
                <w:color w:val="404040"/>
                <w:szCs w:val="22"/>
                <w:lang w:val="en-US"/>
              </w:rPr>
            </w:pPr>
            <w:r w:rsidRPr="00804A20">
              <w:rPr>
                <w:rFonts w:ascii="Times New Roman" w:hAnsi="Times New Roman"/>
                <w:color w:val="404040"/>
                <w:szCs w:val="22"/>
                <w:lang w:val="en-US"/>
              </w:rPr>
              <w:t>1.00</w:t>
            </w:r>
          </w:p>
        </w:tc>
      </w:tr>
    </w:tbl>
    <w:p w:rsidR="00804A20" w:rsidRDefault="00804A20" w:rsidP="00804A20">
      <w:pPr>
        <w:pStyle w:val="BodytextIndented"/>
        <w:rPr>
          <w:lang w:val="en-GB"/>
        </w:rPr>
      </w:pPr>
    </w:p>
    <w:p w:rsidR="00CC0B5F" w:rsidRDefault="00804A20" w:rsidP="00CC0B5F">
      <w:pPr>
        <w:pStyle w:val="BodytextIndented"/>
        <w:ind w:firstLine="0"/>
        <w:rPr>
          <w:lang w:val="en-GB"/>
        </w:rPr>
      </w:pPr>
      <w:r>
        <w:rPr>
          <w:lang w:val="en-GB"/>
        </w:rPr>
        <w:t>Based on transitional probability matrix of land</w:t>
      </w:r>
      <w:r w:rsidR="003F75D9">
        <w:rPr>
          <w:lang w:val="en-GB"/>
        </w:rPr>
        <w:t xml:space="preserve"> </w:t>
      </w:r>
      <w:r>
        <w:rPr>
          <w:lang w:val="en-GB"/>
        </w:rPr>
        <w:t>cover above, five types of changing</w:t>
      </w:r>
      <w:r w:rsidR="00E962F6">
        <w:rPr>
          <w:lang w:val="en-GB"/>
        </w:rPr>
        <w:t xml:space="preserve"> have</w:t>
      </w:r>
      <w:r>
        <w:rPr>
          <w:lang w:val="en-GB"/>
        </w:rPr>
        <w:t xml:space="preserve"> high</w:t>
      </w:r>
      <w:r w:rsidR="00CC0B5F">
        <w:rPr>
          <w:lang w:val="en-GB"/>
        </w:rPr>
        <w:t>er</w:t>
      </w:r>
      <w:r>
        <w:rPr>
          <w:lang w:val="en-GB"/>
        </w:rPr>
        <w:t xml:space="preserve"> probability (higher than 0.2)</w:t>
      </w:r>
      <w:r w:rsidR="00CC0B5F">
        <w:rPr>
          <w:lang w:val="en-GB"/>
        </w:rPr>
        <w:t xml:space="preserve"> than the other</w:t>
      </w:r>
      <w:r>
        <w:rPr>
          <w:lang w:val="en-GB"/>
        </w:rPr>
        <w:t xml:space="preserve"> i.e. forest becomes shrubs, bare</w:t>
      </w:r>
      <w:r w:rsidR="003F75D9">
        <w:rPr>
          <w:lang w:val="en-GB"/>
        </w:rPr>
        <w:t xml:space="preserve"> </w:t>
      </w:r>
      <w:r>
        <w:rPr>
          <w:lang w:val="en-GB"/>
        </w:rPr>
        <w:t>land/mining becomes built-up area,</w:t>
      </w:r>
      <w:r w:rsidR="00CC0B5F">
        <w:rPr>
          <w:lang w:val="en-GB"/>
        </w:rPr>
        <w:t xml:space="preserve"> paddy field becomes built-up area.</w:t>
      </w:r>
      <w:r w:rsidR="000B4BFC">
        <w:rPr>
          <w:lang w:val="en-GB"/>
        </w:rPr>
        <w:t xml:space="preserve"> </w:t>
      </w:r>
      <w:r w:rsidR="00BF3434">
        <w:rPr>
          <w:lang w:val="en-GB"/>
        </w:rPr>
        <w:t xml:space="preserve">The other transitional probability is relatively low </w:t>
      </w:r>
      <w:proofErr w:type="gramStart"/>
      <w:r w:rsidR="00BF3434">
        <w:rPr>
          <w:lang w:val="en-GB"/>
        </w:rPr>
        <w:t>therefore</w:t>
      </w:r>
      <w:proofErr w:type="gramEnd"/>
      <w:r w:rsidR="00BF3434">
        <w:rPr>
          <w:lang w:val="en-GB"/>
        </w:rPr>
        <w:t xml:space="preserve"> the probability of the changes </w:t>
      </w:r>
      <w:r w:rsidR="00E962F6">
        <w:rPr>
          <w:lang w:val="en-GB"/>
        </w:rPr>
        <w:t>is</w:t>
      </w:r>
      <w:r w:rsidR="00BF3434">
        <w:rPr>
          <w:lang w:val="en-GB"/>
        </w:rPr>
        <w:t xml:space="preserve"> not significant.</w:t>
      </w:r>
      <w:r>
        <w:rPr>
          <w:lang w:val="en-GB"/>
        </w:rPr>
        <w:t xml:space="preserve">  </w:t>
      </w:r>
    </w:p>
    <w:p w:rsidR="00CC0B5F" w:rsidRDefault="00CC0B5F" w:rsidP="00CC0B5F">
      <w:pPr>
        <w:pStyle w:val="Subsection"/>
      </w:pPr>
      <w:r>
        <w:t>Land</w:t>
      </w:r>
      <w:r w:rsidR="003F75D9">
        <w:t xml:space="preserve"> </w:t>
      </w:r>
      <w:r>
        <w:t>cover Prediction</w:t>
      </w:r>
    </w:p>
    <w:p w:rsidR="00CC0B5F" w:rsidRDefault="00CC0B5F" w:rsidP="00CC0B5F">
      <w:pPr>
        <w:pStyle w:val="Subsubsection"/>
      </w:pPr>
      <w:r>
        <w:t>Driving Factor</w:t>
      </w:r>
      <w:r w:rsidR="000B4BFC">
        <w:t xml:space="preserve"> </w:t>
      </w:r>
    </w:p>
    <w:p w:rsidR="00F40D8F" w:rsidRDefault="000B4BFC" w:rsidP="00181F10">
      <w:pPr>
        <w:pStyle w:val="Bodytext"/>
        <w:rPr>
          <w:lang w:val="en-GB"/>
        </w:rPr>
      </w:pPr>
      <w:r>
        <w:rPr>
          <w:lang w:val="en-GB"/>
        </w:rPr>
        <w:t xml:space="preserve">Driving factors </w:t>
      </w:r>
      <w:proofErr w:type="gramStart"/>
      <w:r>
        <w:rPr>
          <w:lang w:val="en-GB"/>
        </w:rPr>
        <w:t>are used</w:t>
      </w:r>
      <w:proofErr w:type="gramEnd"/>
      <w:r>
        <w:rPr>
          <w:lang w:val="en-GB"/>
        </w:rPr>
        <w:t xml:space="preserve"> to determine the location that may changes from each pixel of land</w:t>
      </w:r>
      <w:r w:rsidR="003F75D9">
        <w:rPr>
          <w:lang w:val="en-GB"/>
        </w:rPr>
        <w:t xml:space="preserve"> </w:t>
      </w:r>
      <w:r>
        <w:rPr>
          <w:lang w:val="en-GB"/>
        </w:rPr>
        <w:t xml:space="preserve">cover into </w:t>
      </w:r>
      <w:r w:rsidR="009F6A4E">
        <w:rPr>
          <w:lang w:val="en-GB"/>
        </w:rPr>
        <w:t>another type</w:t>
      </w:r>
      <w:r>
        <w:rPr>
          <w:lang w:val="en-GB"/>
        </w:rPr>
        <w:t xml:space="preserve"> [17]. Driving factors divided i</w:t>
      </w:r>
      <w:r w:rsidR="00CE18ED">
        <w:rPr>
          <w:lang w:val="en-GB"/>
        </w:rPr>
        <w:t>nto three types, slope, elevation</w:t>
      </w:r>
      <w:r>
        <w:rPr>
          <w:lang w:val="en-GB"/>
        </w:rPr>
        <w:t xml:space="preserve">, and </w:t>
      </w:r>
      <w:r w:rsidR="00494BEF">
        <w:rPr>
          <w:lang w:val="en-GB"/>
        </w:rPr>
        <w:t xml:space="preserve">infrastructure’s </w:t>
      </w:r>
      <w:r>
        <w:rPr>
          <w:lang w:val="en-GB"/>
        </w:rPr>
        <w:t xml:space="preserve">proximity. </w:t>
      </w:r>
      <w:r w:rsidR="00494BEF">
        <w:rPr>
          <w:lang w:val="en-GB"/>
        </w:rPr>
        <w:t>Infrastructure’s p</w:t>
      </w:r>
      <w:r>
        <w:rPr>
          <w:lang w:val="en-GB"/>
        </w:rPr>
        <w:t>roxim</w:t>
      </w:r>
      <w:r w:rsidR="00F40D8F">
        <w:rPr>
          <w:lang w:val="en-GB"/>
        </w:rPr>
        <w:t>ity then itemized into specific</w:t>
      </w:r>
      <w:r>
        <w:rPr>
          <w:lang w:val="en-GB"/>
        </w:rPr>
        <w:t xml:space="preserve"> types that could stimulates the changes such as proximity from road, proximity from highway gates, and proximity from</w:t>
      </w:r>
      <w:r w:rsidR="00494BEF">
        <w:rPr>
          <w:lang w:val="en-GB"/>
        </w:rPr>
        <w:t xml:space="preserve"> central business district. </w:t>
      </w:r>
    </w:p>
    <w:p w:rsidR="00F40D8F" w:rsidRDefault="00494BEF" w:rsidP="00F40D8F">
      <w:pPr>
        <w:pStyle w:val="Bodytext"/>
        <w:ind w:firstLine="360"/>
        <w:rPr>
          <w:lang w:val="en-GB"/>
        </w:rPr>
      </w:pPr>
      <w:r>
        <w:rPr>
          <w:lang w:val="en-GB"/>
        </w:rPr>
        <w:lastRenderedPageBreak/>
        <w:t>Slope is one of important factor that driving the land</w:t>
      </w:r>
      <w:r w:rsidR="003F75D9">
        <w:rPr>
          <w:lang w:val="en-GB"/>
        </w:rPr>
        <w:t xml:space="preserve"> </w:t>
      </w:r>
      <w:r>
        <w:rPr>
          <w:lang w:val="en-GB"/>
        </w:rPr>
        <w:t xml:space="preserve">cover changes [13]. A steep slope could become limiting factor for built-up area. Most of </w:t>
      </w:r>
      <w:r w:rsidR="00F40D8F">
        <w:rPr>
          <w:lang w:val="en-GB"/>
        </w:rPr>
        <w:t xml:space="preserve">built-up area </w:t>
      </w:r>
      <w:proofErr w:type="gramStart"/>
      <w:r w:rsidR="00F40D8F">
        <w:rPr>
          <w:lang w:val="en-GB"/>
        </w:rPr>
        <w:t>is</w:t>
      </w:r>
      <w:r w:rsidR="00BF3434">
        <w:rPr>
          <w:lang w:val="en-GB"/>
        </w:rPr>
        <w:t xml:space="preserve"> found</w:t>
      </w:r>
      <w:proofErr w:type="gramEnd"/>
      <w:r w:rsidR="00BF3434">
        <w:rPr>
          <w:lang w:val="en-GB"/>
        </w:rPr>
        <w:t xml:space="preserve"> in relatively flat area because related to the easiness of structure and </w:t>
      </w:r>
      <w:r w:rsidR="00E50D28">
        <w:rPr>
          <w:lang w:val="en-GB"/>
        </w:rPr>
        <w:t>building</w:t>
      </w:r>
      <w:r w:rsidR="00BF3434">
        <w:rPr>
          <w:lang w:val="en-GB"/>
        </w:rPr>
        <w:t xml:space="preserve"> construction.</w:t>
      </w:r>
      <w:r w:rsidR="00FF06D4">
        <w:rPr>
          <w:lang w:val="en-GB"/>
        </w:rPr>
        <w:t xml:space="preserve"> Furthermore, steep slope is vulnerable for mass movement that could stimulate landslide so it become another</w:t>
      </w:r>
      <w:r w:rsidR="00F61C05">
        <w:rPr>
          <w:lang w:val="en-GB"/>
        </w:rPr>
        <w:t xml:space="preserve"> reason why slope is a</w:t>
      </w:r>
      <w:r w:rsidR="00FF06D4">
        <w:rPr>
          <w:lang w:val="en-GB"/>
        </w:rPr>
        <w:t xml:space="preserve"> lim</w:t>
      </w:r>
      <w:r w:rsidR="00885BC0">
        <w:rPr>
          <w:lang w:val="en-GB"/>
        </w:rPr>
        <w:t>iting factor for built-up area [18].</w:t>
      </w:r>
      <w:r w:rsidR="00BF3434">
        <w:rPr>
          <w:lang w:val="en-GB"/>
        </w:rPr>
        <w:t xml:space="preserve"> </w:t>
      </w:r>
    </w:p>
    <w:p w:rsidR="00271131" w:rsidRDefault="00BF3434" w:rsidP="00271131">
      <w:pPr>
        <w:pStyle w:val="Bodytext"/>
        <w:ind w:firstLine="270"/>
        <w:rPr>
          <w:lang w:val="en-GB"/>
        </w:rPr>
      </w:pPr>
      <w:r>
        <w:rPr>
          <w:lang w:val="en-GB"/>
        </w:rPr>
        <w:t xml:space="preserve">Proximity also becomes important factor particular for built-up area invasion. Built-up area will </w:t>
      </w:r>
      <w:r w:rsidR="00181F10">
        <w:rPr>
          <w:lang w:val="en-GB"/>
        </w:rPr>
        <w:t>occupy</w:t>
      </w:r>
      <w:r>
        <w:rPr>
          <w:lang w:val="en-GB"/>
        </w:rPr>
        <w:t xml:space="preserve"> the land that close to vital infrastructure i.e. road networks, central business districts, and highway gates. </w:t>
      </w:r>
      <w:r w:rsidR="00F61C05">
        <w:rPr>
          <w:lang w:val="en-GB"/>
        </w:rPr>
        <w:t>Determining p</w:t>
      </w:r>
      <w:r>
        <w:rPr>
          <w:lang w:val="en-GB"/>
        </w:rPr>
        <w:t>roximity of highway gates</w:t>
      </w:r>
      <w:r w:rsidR="00F61C05">
        <w:rPr>
          <w:lang w:val="en-GB"/>
        </w:rPr>
        <w:t xml:space="preserve"> </w:t>
      </w:r>
      <w:r w:rsidR="00271131">
        <w:rPr>
          <w:lang w:val="en-GB"/>
        </w:rPr>
        <w:t>that</w:t>
      </w:r>
      <w:r w:rsidR="00F61C05">
        <w:rPr>
          <w:lang w:val="en-GB"/>
        </w:rPr>
        <w:t xml:space="preserve"> become one of driving factor</w:t>
      </w:r>
      <w:r>
        <w:rPr>
          <w:lang w:val="en-GB"/>
        </w:rPr>
        <w:t xml:space="preserve"> is </w:t>
      </w:r>
      <w:r w:rsidR="009F6A4E">
        <w:rPr>
          <w:lang w:val="en-GB"/>
        </w:rPr>
        <w:t>unique</w:t>
      </w:r>
      <w:r>
        <w:rPr>
          <w:lang w:val="en-GB"/>
        </w:rPr>
        <w:t xml:space="preserve"> because highway is the most important infrastructure for residents to access </w:t>
      </w:r>
      <w:r w:rsidR="00181F10">
        <w:rPr>
          <w:lang w:val="en-GB"/>
        </w:rPr>
        <w:t xml:space="preserve">the capital city of Indonesia, Jakarta where the majority of </w:t>
      </w:r>
      <w:proofErr w:type="spellStart"/>
      <w:r w:rsidR="00181F10">
        <w:rPr>
          <w:lang w:val="en-GB"/>
        </w:rPr>
        <w:t>Ci</w:t>
      </w:r>
      <w:proofErr w:type="spellEnd"/>
      <w:r w:rsidR="00181F10">
        <w:rPr>
          <w:lang w:val="en-GB"/>
        </w:rPr>
        <w:t xml:space="preserve"> </w:t>
      </w:r>
      <w:proofErr w:type="spellStart"/>
      <w:r w:rsidR="00181F10">
        <w:rPr>
          <w:lang w:val="en-GB"/>
        </w:rPr>
        <w:t>Leungsi</w:t>
      </w:r>
      <w:proofErr w:type="spellEnd"/>
      <w:r w:rsidR="00181F10">
        <w:rPr>
          <w:lang w:val="en-GB"/>
        </w:rPr>
        <w:t xml:space="preserve"> catchment’s residents work </w:t>
      </w:r>
      <w:r w:rsidR="00F61C05">
        <w:rPr>
          <w:lang w:val="en-GB"/>
        </w:rPr>
        <w:t>there</w:t>
      </w:r>
      <w:r w:rsidR="00181F10">
        <w:rPr>
          <w:lang w:val="en-GB"/>
        </w:rPr>
        <w:t>.</w:t>
      </w:r>
      <w:r w:rsidR="00271131">
        <w:rPr>
          <w:lang w:val="en-GB"/>
        </w:rPr>
        <w:t xml:space="preserve"> </w:t>
      </w:r>
      <w:proofErr w:type="spellStart"/>
      <w:r w:rsidR="00271131">
        <w:rPr>
          <w:lang w:val="en-GB"/>
        </w:rPr>
        <w:t>Ci</w:t>
      </w:r>
      <w:proofErr w:type="spellEnd"/>
      <w:r w:rsidR="00271131">
        <w:rPr>
          <w:lang w:val="en-GB"/>
        </w:rPr>
        <w:t xml:space="preserve"> </w:t>
      </w:r>
      <w:proofErr w:type="spellStart"/>
      <w:r w:rsidR="00271131">
        <w:rPr>
          <w:lang w:val="en-GB"/>
        </w:rPr>
        <w:t>Leungsi</w:t>
      </w:r>
      <w:proofErr w:type="spellEnd"/>
      <w:r w:rsidR="00271131">
        <w:rPr>
          <w:lang w:val="en-GB"/>
        </w:rPr>
        <w:t xml:space="preserve"> catchment located in </w:t>
      </w:r>
      <w:proofErr w:type="spellStart"/>
      <w:r w:rsidR="00271131">
        <w:rPr>
          <w:lang w:val="en-GB"/>
        </w:rPr>
        <w:t>peri</w:t>
      </w:r>
      <w:proofErr w:type="spellEnd"/>
      <w:r w:rsidR="00271131">
        <w:rPr>
          <w:lang w:val="en-GB"/>
        </w:rPr>
        <w:t>-urban of Jakarta that many residents of this catchment depends on Jakarta and use highway as a major road to access Jakarta [19, 20].</w:t>
      </w:r>
      <w:r w:rsidR="00181F10">
        <w:rPr>
          <w:lang w:val="en-GB"/>
        </w:rPr>
        <w:t xml:space="preserve"> All of driving factor then </w:t>
      </w:r>
      <w:proofErr w:type="gramStart"/>
      <w:r w:rsidR="00181F10">
        <w:rPr>
          <w:lang w:val="en-GB"/>
        </w:rPr>
        <w:t>will be used</w:t>
      </w:r>
      <w:proofErr w:type="gramEnd"/>
      <w:r w:rsidR="00181F10">
        <w:rPr>
          <w:lang w:val="en-GB"/>
        </w:rPr>
        <w:t xml:space="preserve"> for cellular automata based on multi</w:t>
      </w:r>
      <w:r w:rsidR="003F75D9">
        <w:rPr>
          <w:lang w:val="en-GB"/>
        </w:rPr>
        <w:t>-</w:t>
      </w:r>
      <w:r w:rsidR="00181F10">
        <w:rPr>
          <w:lang w:val="en-GB"/>
        </w:rPr>
        <w:t>criteria analysis.</w:t>
      </w:r>
      <w:r w:rsidR="00F61C05">
        <w:rPr>
          <w:lang w:val="en-GB"/>
        </w:rPr>
        <w:t xml:space="preserve"> </w:t>
      </w:r>
    </w:p>
    <w:p w:rsidR="00271131" w:rsidRDefault="00E91DD9" w:rsidP="00271131">
      <w:pPr>
        <w:pStyle w:val="BodytextIndented"/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BA7CC1E" wp14:editId="6F4E9122">
                <wp:simplePos x="0" y="0"/>
                <wp:positionH relativeFrom="column">
                  <wp:posOffset>99695</wp:posOffset>
                </wp:positionH>
                <wp:positionV relativeFrom="paragraph">
                  <wp:posOffset>109855</wp:posOffset>
                </wp:positionV>
                <wp:extent cx="5162550" cy="5563870"/>
                <wp:effectExtent l="0" t="0" r="0" b="0"/>
                <wp:wrapTight wrapText="bothSides">
                  <wp:wrapPolygon edited="0">
                    <wp:start x="0" y="0"/>
                    <wp:lineTo x="0" y="9466"/>
                    <wp:lineTo x="10760" y="9466"/>
                    <wp:lineTo x="10760" y="10650"/>
                    <wp:lineTo x="2311" y="10945"/>
                    <wp:lineTo x="2311" y="21521"/>
                    <wp:lineTo x="19129" y="21521"/>
                    <wp:lineTo x="19289" y="11019"/>
                    <wp:lineTo x="18651" y="10945"/>
                    <wp:lineTo x="10680" y="10650"/>
                    <wp:lineTo x="10760" y="9466"/>
                    <wp:lineTo x="21520" y="9466"/>
                    <wp:lineTo x="21520" y="0"/>
                    <wp:lineTo x="0" y="0"/>
                  </wp:wrapPolygon>
                </wp:wrapTight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5563870"/>
                          <a:chOff x="0" y="0"/>
                          <a:chExt cx="5663565" cy="6104255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5950" y="0"/>
                            <a:ext cx="1891665" cy="267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267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0"/>
                            <a:ext cx="1891665" cy="2676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3114675"/>
                            <a:ext cx="2113280" cy="2989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6550" y="3114675"/>
                            <a:ext cx="2113280" cy="2989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1E24BD" id="Group 16" o:spid="_x0000_s1026" style="position:absolute;margin-left:7.85pt;margin-top:8.65pt;width:406.5pt;height:438.1pt;z-index:251658240;mso-width-relative:margin;mso-height-relative:margin" coordsize="56635,61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left:18859;width:18917;height:26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cilfFAAAA2wAAAA8AAABkcnMvZG93bnJldi54bWxEj0FrAjEUhO9C/0N4Qi+iWUuxsjWKCKIF&#10;EapF9Pa6ee4u3bwsSVzXf28EocdhZr5hJrPWVKIh50vLCoaDBARxZnXJuYKf/bI/BuEDssbKMim4&#10;kYfZ9KUzwVTbK39Tswu5iBD2KSooQqhTKX1WkEE/sDVx9M7WGQxRulxqh9cIN5V8S5KRNFhyXCiw&#10;pkVB2d/uYhT0jm5lf1fUO22q7fjQ7D+S+ZdT6rXbzj9BBGrDf/jZXmsF70N4fIk/QE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3IpXxQAAANsAAAAPAAAAAAAAAAAAAAAA&#10;AJ8CAABkcnMvZG93bnJldi54bWxQSwUGAAAAAAQABAD3AAAAkQMAAAAA&#10;">
                  <v:imagedata r:id="rId17" o:title=""/>
                  <v:path arrowok="t"/>
                </v:shape>
                <v:shape id="Picture 40" o:spid="_x0000_s1028" type="#_x0000_t75" style="position:absolute;width:18923;height:26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GlnLHAAAA2wAAAA8AAABkcnMvZG93bnJldi54bWxEj8FKw0AQhu9C32GZghexm5YiNWZTqlUU&#10;QUpawR6H7JiEZmfT7NpGn945CB6Hf/5vvsmWg2vVifrQeDYwnSSgiEtvG64MvO+erhegQkS22Hom&#10;A98UYJmPLjJMrT9zQadtrJRAOKRooI6xS7UOZU0Ow8R3xJJ9+t5hlLGvtO3xLHDX6lmS3GiHDcuF&#10;Gjt6qKk8bL+caOzn+vG+KG4/9rOrn83b6+44fV4bczkeVnegIg3xf/mv/WINzMVefhEA6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gGlnLHAAAA2wAAAA8AAAAAAAAAAAAA&#10;AAAAnwIAAGRycy9kb3ducmV2LnhtbFBLBQYAAAAABAAEAPcAAACTAwAAAAA=&#10;">
                  <v:imagedata r:id="rId18" o:title=""/>
                  <v:path arrowok="t"/>
                </v:shape>
                <v:shape id="Picture 42" o:spid="_x0000_s1029" type="#_x0000_t75" style="position:absolute;left:37719;width:18916;height:26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oxpXCAAAA2wAAAA8AAABkcnMvZG93bnJldi54bWxEj0GLwjAUhO8L/ofwBG9rqohoNYourHjw&#10;ohXB26N5ttXmpTRRq7/eCILHYWa+YabzxpTiRrUrLCvodSMQxKnVBWcK9sn/7wiE88gaS8uk4EEO&#10;5rPWzxRjbe+8pdvOZyJA2MWoIPe+iqV0aU4GXddWxME72dqgD7LOpK7xHuCmlP0oGkqDBYeFHCv6&#10;yym97K5Gwfh43g7l5rByyycPFsk1Mbh6KtVpN4sJCE+N/4Y/7bVWMOjD+0v4AXL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aMaVwgAAANsAAAAPAAAAAAAAAAAAAAAAAJ8C&#10;AABkcnMvZG93bnJldi54bWxQSwUGAAAAAAQABAD3AAAAjgMAAAAA&#10;">
                  <v:imagedata r:id="rId19" o:title=""/>
                  <v:path arrowok="t"/>
                </v:shape>
                <v:shape id="Picture 43" o:spid="_x0000_s1030" type="#_x0000_t75" style="position:absolute;left:6477;top:31146;width:21132;height:29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lvtnFAAAA2wAAAA8AAABkcnMvZG93bnJldi54bWxEj9FqwkAURN8F/2G5gi9SN7UlltRVpGJp&#10;HxSMfsAle5sEs3fD7mqiX+8WCn0cZuYMs1j1phFXcr62rOB5moAgLqyuuVRwOm6f3kD4gKyxsUwK&#10;buRhtRwOFphp2/GBrnkoRYSwz1BBFUKbSemLigz6qW2Jo/djncEQpSuldthFuGnkLElSabDmuFBh&#10;Sx8VFef8YhTM8+/JcZ92n6nd7YOrT3fd7zZKjUf9+h1EoD78h//aX1rB6wv8fok/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5b7ZxQAAANsAAAAPAAAAAAAAAAAAAAAA&#10;AJ8CAABkcnMvZG93bnJldi54bWxQSwUGAAAAAAQABAD3AAAAkQMAAAAA&#10;">
                  <v:imagedata r:id="rId20" o:title=""/>
                  <v:path arrowok="t"/>
                </v:shape>
                <v:shape id="Picture 44" o:spid="_x0000_s1031" type="#_x0000_t75" style="position:absolute;left:28765;top:31146;width:21133;height:29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CLjXDAAAA2wAAAA8AAABkcnMvZG93bnJldi54bWxEj9Fqg0AURN8L+YflBvpW14RQi3GVEkjp&#10;QyNo+wG37o1K3bvibhL9+2yh0MdhZs4wWTGbQVxpcr1lBZsoBkHcWN1zq+Dr8/j0AsJ5ZI2DZVKw&#10;kIMiXz1kmGp744qutW9FgLBLUUHn/ZhK6ZqODLrIjsTBO9vJoA9yaqWe8BbgZpDbOH6WBnsOCx2O&#10;dOio+akvRgEtyUdd2dJgWfXJ8e2ybE7ftVKP6/l1D8LT7P/Df+13rWC3g98v4QfI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IuNcMAAADbAAAADwAAAAAAAAAAAAAAAACf&#10;AgAAZHJzL2Rvd25yZXYueG1sUEsFBgAAAAAEAAQA9wAAAI8DAAAAAA==&#10;">
                  <v:imagedata r:id="rId21" o:title=""/>
                  <v:path arrowok="t"/>
                </v:shape>
                <w10:wrap type="tight"/>
              </v:group>
            </w:pict>
          </mc:Fallback>
        </mc:AlternateContent>
      </w:r>
    </w:p>
    <w:p w:rsidR="00A9719F" w:rsidRDefault="00A9719F" w:rsidP="00271131">
      <w:pPr>
        <w:pStyle w:val="BodytextIndented"/>
        <w:rPr>
          <w:lang w:val="en-GB"/>
        </w:rPr>
      </w:pPr>
    </w:p>
    <w:p w:rsidR="00A9719F" w:rsidRDefault="00A9719F" w:rsidP="00271131">
      <w:pPr>
        <w:pStyle w:val="BodytextIndented"/>
        <w:rPr>
          <w:lang w:val="en-GB"/>
        </w:rPr>
      </w:pPr>
    </w:p>
    <w:p w:rsidR="00A9719F" w:rsidRPr="00271131" w:rsidRDefault="00A9719F" w:rsidP="00271131">
      <w:pPr>
        <w:pStyle w:val="BodytextIndented"/>
        <w:rPr>
          <w:lang w:val="en-GB"/>
        </w:rPr>
      </w:pPr>
    </w:p>
    <w:p w:rsidR="00A9719F" w:rsidRDefault="00A9719F" w:rsidP="00710412">
      <w:pPr>
        <w:pStyle w:val="Heading2"/>
      </w:pPr>
    </w:p>
    <w:p w:rsidR="00A9719F" w:rsidRDefault="00A9719F" w:rsidP="00710412">
      <w:pPr>
        <w:pStyle w:val="Heading2"/>
      </w:pPr>
    </w:p>
    <w:p w:rsidR="00A9719F" w:rsidRDefault="00A9719F" w:rsidP="00710412">
      <w:pPr>
        <w:pStyle w:val="Heading2"/>
      </w:pPr>
    </w:p>
    <w:p w:rsidR="00A9719F" w:rsidRDefault="00A9719F" w:rsidP="00710412">
      <w:pPr>
        <w:pStyle w:val="Heading2"/>
      </w:pPr>
    </w:p>
    <w:p w:rsidR="00A9719F" w:rsidRDefault="00A9719F" w:rsidP="00710412">
      <w:pPr>
        <w:pStyle w:val="Heading2"/>
      </w:pPr>
    </w:p>
    <w:p w:rsidR="00A9719F" w:rsidRDefault="00A9719F" w:rsidP="00710412">
      <w:pPr>
        <w:pStyle w:val="Heading2"/>
      </w:pPr>
    </w:p>
    <w:p w:rsidR="00A9719F" w:rsidRDefault="006D2463" w:rsidP="00E91DD9">
      <w:pPr>
        <w:pStyle w:val="Heading2"/>
        <w:tabs>
          <w:tab w:val="left" w:pos="2063"/>
        </w:tabs>
      </w:pPr>
      <w:r>
        <w:tab/>
      </w:r>
    </w:p>
    <w:p w:rsidR="00E91DD9" w:rsidRPr="00E91DD9" w:rsidRDefault="00E91DD9" w:rsidP="00E91DD9"/>
    <w:p w:rsidR="006D2463" w:rsidRDefault="006D2463" w:rsidP="009440AF">
      <w:pPr>
        <w:pStyle w:val="Heading2"/>
        <w:jc w:val="center"/>
        <w:rPr>
          <w:b/>
        </w:rPr>
      </w:pPr>
    </w:p>
    <w:p w:rsidR="00E91DD9" w:rsidRDefault="00E91DD9" w:rsidP="009440AF">
      <w:pPr>
        <w:pStyle w:val="Heading2"/>
        <w:jc w:val="center"/>
        <w:rPr>
          <w:b/>
        </w:rPr>
      </w:pPr>
    </w:p>
    <w:p w:rsidR="00E91DD9" w:rsidRDefault="00E91DD9" w:rsidP="009440AF">
      <w:pPr>
        <w:pStyle w:val="Heading2"/>
        <w:jc w:val="center"/>
        <w:rPr>
          <w:b/>
        </w:rPr>
      </w:pPr>
    </w:p>
    <w:p w:rsidR="00E91DD9" w:rsidRDefault="00E91DD9" w:rsidP="009440AF">
      <w:pPr>
        <w:pStyle w:val="Heading2"/>
        <w:jc w:val="center"/>
        <w:rPr>
          <w:b/>
        </w:rPr>
      </w:pPr>
    </w:p>
    <w:p w:rsidR="00E91DD9" w:rsidRDefault="00E91DD9" w:rsidP="009440AF">
      <w:pPr>
        <w:pStyle w:val="Heading2"/>
        <w:jc w:val="center"/>
        <w:rPr>
          <w:b/>
        </w:rPr>
      </w:pPr>
    </w:p>
    <w:p w:rsidR="00E91DD9" w:rsidRDefault="00E91DD9" w:rsidP="009440AF">
      <w:pPr>
        <w:pStyle w:val="Heading2"/>
        <w:jc w:val="center"/>
        <w:rPr>
          <w:b/>
        </w:rPr>
      </w:pPr>
    </w:p>
    <w:p w:rsidR="00E91DD9" w:rsidRDefault="00E91DD9" w:rsidP="009440AF">
      <w:pPr>
        <w:pStyle w:val="Heading2"/>
        <w:jc w:val="center"/>
        <w:rPr>
          <w:b/>
        </w:rPr>
      </w:pPr>
    </w:p>
    <w:p w:rsidR="00E91DD9" w:rsidRDefault="00E91DD9" w:rsidP="009440AF">
      <w:pPr>
        <w:pStyle w:val="Heading2"/>
        <w:jc w:val="center"/>
        <w:rPr>
          <w:b/>
        </w:rPr>
      </w:pPr>
    </w:p>
    <w:p w:rsidR="00E91DD9" w:rsidRDefault="00E91DD9" w:rsidP="009440AF">
      <w:pPr>
        <w:pStyle w:val="Heading2"/>
        <w:jc w:val="center"/>
        <w:rPr>
          <w:b/>
        </w:rPr>
      </w:pPr>
    </w:p>
    <w:p w:rsidR="00E91DD9" w:rsidRDefault="009440AF" w:rsidP="00E91DD9">
      <w:pPr>
        <w:pStyle w:val="Heading2"/>
        <w:jc w:val="center"/>
      </w:pPr>
      <w:r w:rsidRPr="00B4109B">
        <w:rPr>
          <w:b/>
        </w:rPr>
        <w:t xml:space="preserve">Figure </w:t>
      </w:r>
      <w:r w:rsidR="00E962F6">
        <w:rPr>
          <w:b/>
        </w:rPr>
        <w:t>4</w:t>
      </w:r>
      <w:r w:rsidRPr="00B4109B">
        <w:rPr>
          <w:b/>
        </w:rPr>
        <w:t>.</w:t>
      </w:r>
      <w:r>
        <w:t xml:space="preserve"> Driving factor maps</w:t>
      </w:r>
    </w:p>
    <w:p w:rsidR="00E962F6" w:rsidRPr="00E962F6" w:rsidRDefault="00E962F6" w:rsidP="00E962F6"/>
    <w:p w:rsidR="00E91DD9" w:rsidRPr="00E91DD9" w:rsidRDefault="006D2463" w:rsidP="00E91DD9">
      <w:pPr>
        <w:pStyle w:val="Subsubsection"/>
      </w:pPr>
      <w:r>
        <w:t>Land</w:t>
      </w:r>
      <w:r w:rsidR="003F75D9">
        <w:t xml:space="preserve"> </w:t>
      </w:r>
      <w:r>
        <w:t>cover Change Prediction</w:t>
      </w:r>
    </w:p>
    <w:p w:rsidR="00EB52A5" w:rsidRDefault="006D2463" w:rsidP="00EB52A5">
      <w:pPr>
        <w:pStyle w:val="Bodytext"/>
        <w:rPr>
          <w:lang w:val="en-GB"/>
        </w:rPr>
      </w:pPr>
      <w:r>
        <w:rPr>
          <w:lang w:val="en-GB"/>
        </w:rPr>
        <w:t>Land</w:t>
      </w:r>
      <w:r w:rsidR="003F75D9">
        <w:rPr>
          <w:lang w:val="en-GB"/>
        </w:rPr>
        <w:t xml:space="preserve"> </w:t>
      </w:r>
      <w:r>
        <w:rPr>
          <w:lang w:val="en-GB"/>
        </w:rPr>
        <w:t>cover change prediction</w:t>
      </w:r>
      <w:r w:rsidR="00EB52A5">
        <w:rPr>
          <w:lang w:val="en-GB"/>
        </w:rPr>
        <w:t xml:space="preserve"> in 2020, 2025, </w:t>
      </w:r>
      <w:proofErr w:type="gramStart"/>
      <w:r w:rsidR="00EB52A5">
        <w:rPr>
          <w:lang w:val="en-GB"/>
        </w:rPr>
        <w:t>2030</w:t>
      </w:r>
      <w:proofErr w:type="gramEnd"/>
      <w:r>
        <w:rPr>
          <w:lang w:val="en-GB"/>
        </w:rPr>
        <w:t xml:space="preserve"> is shown in figure 7. The prediction shows expansion </w:t>
      </w:r>
      <w:r w:rsidR="000F4618">
        <w:rPr>
          <w:lang w:val="en-GB"/>
        </w:rPr>
        <w:t>of</w:t>
      </w:r>
      <w:r>
        <w:rPr>
          <w:lang w:val="en-GB"/>
        </w:rPr>
        <w:t xml:space="preserve"> built-up area in the central of catchment area.</w:t>
      </w:r>
      <w:r w:rsidR="000F4618">
        <w:rPr>
          <w:lang w:val="en-GB"/>
        </w:rPr>
        <w:t xml:space="preserve"> The expansion might be happen</w:t>
      </w:r>
      <w:r w:rsidR="003F75D9">
        <w:rPr>
          <w:lang w:val="en-GB"/>
        </w:rPr>
        <w:t>ing</w:t>
      </w:r>
      <w:r w:rsidR="000F4618">
        <w:rPr>
          <w:lang w:val="en-GB"/>
        </w:rPr>
        <w:t xml:space="preserve"> because the central of catchment area is </w:t>
      </w:r>
      <w:r w:rsidR="009F6A4E">
        <w:rPr>
          <w:lang w:val="en-GB"/>
        </w:rPr>
        <w:t>suitable</w:t>
      </w:r>
      <w:r w:rsidR="000F4618">
        <w:rPr>
          <w:lang w:val="en-GB"/>
        </w:rPr>
        <w:t xml:space="preserve"> for the development of built-up area since it is physical characteristics (low to moderate elevation and flat slope) </w:t>
      </w:r>
      <w:r w:rsidR="009F6A4E">
        <w:rPr>
          <w:lang w:val="en-GB"/>
        </w:rPr>
        <w:t>and</w:t>
      </w:r>
      <w:r w:rsidR="000F4618">
        <w:rPr>
          <w:lang w:val="en-GB"/>
        </w:rPr>
        <w:t xml:space="preserve"> it</w:t>
      </w:r>
      <w:r w:rsidR="00EB52A5">
        <w:rPr>
          <w:lang w:val="en-GB"/>
        </w:rPr>
        <w:t>s proximity to the infrastructure.</w:t>
      </w:r>
      <w:r>
        <w:rPr>
          <w:lang w:val="en-GB"/>
        </w:rPr>
        <w:t xml:space="preserve"> It also shows the disappearing of </w:t>
      </w:r>
      <w:r w:rsidR="000F4618">
        <w:rPr>
          <w:lang w:val="en-GB"/>
        </w:rPr>
        <w:t xml:space="preserve">paddy field and shrubs that might be converted into built-up area in the future. The forest predicted still exist because pixels of forest located in limiting </w:t>
      </w:r>
      <w:r w:rsidR="009F6A4E">
        <w:rPr>
          <w:lang w:val="en-GB"/>
        </w:rPr>
        <w:t>factor, which</w:t>
      </w:r>
      <w:r w:rsidR="000F4618">
        <w:rPr>
          <w:lang w:val="en-GB"/>
        </w:rPr>
        <w:t xml:space="preserve"> has characteristics: steep slope, high elevation, far from road network, central business districts, and highway gate. This limiting factor makes forest might </w:t>
      </w:r>
      <w:r w:rsidR="009F6A4E">
        <w:rPr>
          <w:lang w:val="en-GB"/>
        </w:rPr>
        <w:t>still exist</w:t>
      </w:r>
      <w:r w:rsidR="000F4618">
        <w:rPr>
          <w:lang w:val="en-GB"/>
        </w:rPr>
        <w:t xml:space="preserve"> and not decreasing significantly in the future. </w:t>
      </w:r>
      <w:r w:rsidR="00EB52A5">
        <w:rPr>
          <w:lang w:val="en-GB"/>
        </w:rPr>
        <w:t xml:space="preserve">Based on figure </w:t>
      </w:r>
      <w:r w:rsidR="007C7475">
        <w:rPr>
          <w:lang w:val="id-ID"/>
        </w:rPr>
        <w:t>6</w:t>
      </w:r>
      <w:r w:rsidR="00EB52A5">
        <w:rPr>
          <w:lang w:val="en-GB"/>
        </w:rPr>
        <w:t xml:space="preserve"> below, built-up area is predicted increasing from 28% to 39%, 46%, and 53% in</w:t>
      </w:r>
      <w:r w:rsidR="000F4618">
        <w:rPr>
          <w:lang w:val="en-GB"/>
        </w:rPr>
        <w:t xml:space="preserve"> </w:t>
      </w:r>
      <w:r w:rsidR="00EB52A5">
        <w:rPr>
          <w:lang w:val="en-GB"/>
        </w:rPr>
        <w:t xml:space="preserve">2020-2030. Almost all of types except built-up area and water bodies </w:t>
      </w:r>
      <w:proofErr w:type="gramStart"/>
      <w:r w:rsidR="00EB52A5">
        <w:rPr>
          <w:lang w:val="en-GB"/>
        </w:rPr>
        <w:t>is</w:t>
      </w:r>
      <w:proofErr w:type="gramEnd"/>
      <w:r w:rsidR="00EB52A5">
        <w:rPr>
          <w:lang w:val="en-GB"/>
        </w:rPr>
        <w:t xml:space="preserve"> predicted decreasing. The most decreasing area is shrubs, disappears about 24% from 2014 to 2030.</w:t>
      </w:r>
    </w:p>
    <w:p w:rsidR="00F23D45" w:rsidRDefault="00E91DD9" w:rsidP="00F23D45">
      <w:pPr>
        <w:pStyle w:val="BodytextIndented"/>
        <w:rPr>
          <w:b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7550739D" wp14:editId="2A7032D1">
            <wp:simplePos x="0" y="0"/>
            <wp:positionH relativeFrom="column">
              <wp:posOffset>22860</wp:posOffset>
            </wp:positionH>
            <wp:positionV relativeFrom="paragraph">
              <wp:posOffset>165735</wp:posOffset>
            </wp:positionV>
            <wp:extent cx="5740400" cy="4057650"/>
            <wp:effectExtent l="0" t="0" r="0" b="0"/>
            <wp:wrapTight wrapText="bothSides">
              <wp:wrapPolygon edited="0">
                <wp:start x="0" y="0"/>
                <wp:lineTo x="0" y="21499"/>
                <wp:lineTo x="21504" y="21499"/>
                <wp:lineTo x="21504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C changes predicte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D45" w:rsidRDefault="00F23D45" w:rsidP="00F23D45">
      <w:pPr>
        <w:pStyle w:val="BodytextIndented"/>
        <w:jc w:val="center"/>
      </w:pPr>
      <w:r w:rsidRPr="00B4109B">
        <w:rPr>
          <w:b/>
        </w:rPr>
        <w:t xml:space="preserve">Figure </w:t>
      </w:r>
      <w:r w:rsidR="00E962F6">
        <w:rPr>
          <w:b/>
        </w:rPr>
        <w:t>5</w:t>
      </w:r>
      <w:r w:rsidRPr="00B4109B">
        <w:rPr>
          <w:b/>
        </w:rPr>
        <w:t>.</w:t>
      </w:r>
      <w:r>
        <w:t xml:space="preserve"> Land</w:t>
      </w:r>
      <w:r w:rsidR="00E923C9">
        <w:t xml:space="preserve"> </w:t>
      </w:r>
      <w:r>
        <w:t>cover prediction (left: 2020, center: 2025, right: 2030)</w:t>
      </w:r>
    </w:p>
    <w:p w:rsidR="00F23D45" w:rsidRPr="00F23D45" w:rsidRDefault="00F23D45" w:rsidP="00F23D45">
      <w:pPr>
        <w:pStyle w:val="BodytextIndented"/>
        <w:jc w:val="center"/>
        <w:rPr>
          <w:lang w:val="en-GB"/>
        </w:rPr>
      </w:pPr>
    </w:p>
    <w:p w:rsidR="00EB52A5" w:rsidRDefault="0080306E" w:rsidP="0080306E">
      <w:pPr>
        <w:pStyle w:val="BodytextIndented"/>
        <w:ind w:firstLine="0"/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6177EEF9" wp14:editId="30276DC9">
            <wp:extent cx="5427023" cy="2939415"/>
            <wp:effectExtent l="0" t="0" r="2540" b="13335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0306E" w:rsidRDefault="0080306E" w:rsidP="0080306E">
      <w:pPr>
        <w:pStyle w:val="BodytextIndented"/>
        <w:jc w:val="center"/>
      </w:pPr>
      <w:r w:rsidRPr="00B4109B">
        <w:rPr>
          <w:b/>
        </w:rPr>
        <w:t xml:space="preserve">Figure </w:t>
      </w:r>
      <w:r w:rsidR="00E962F6">
        <w:rPr>
          <w:b/>
        </w:rPr>
        <w:t>6</w:t>
      </w:r>
      <w:r w:rsidRPr="00B4109B">
        <w:rPr>
          <w:b/>
        </w:rPr>
        <w:t>.</w:t>
      </w:r>
      <w:r>
        <w:t xml:space="preserve"> Land</w:t>
      </w:r>
      <w:r w:rsidR="00862B84">
        <w:t xml:space="preserve"> </w:t>
      </w:r>
      <w:r>
        <w:t xml:space="preserve">cover changes prediction charts </w:t>
      </w:r>
    </w:p>
    <w:p w:rsidR="0080306E" w:rsidRDefault="0080306E" w:rsidP="0080306E">
      <w:pPr>
        <w:pStyle w:val="BodytextIndented"/>
        <w:jc w:val="center"/>
      </w:pPr>
    </w:p>
    <w:p w:rsidR="0080306E" w:rsidRDefault="00CE18ED" w:rsidP="00CE18ED">
      <w:pPr>
        <w:pStyle w:val="Subsubsection"/>
      </w:pPr>
      <w:r>
        <w:t xml:space="preserve">Accuracy </w:t>
      </w:r>
      <w:r w:rsidR="008A6C2D">
        <w:t>Tes</w:t>
      </w:r>
      <w:r>
        <w:t>t of Prediction Model</w:t>
      </w:r>
    </w:p>
    <w:p w:rsidR="00EB52A5" w:rsidRDefault="004845FC" w:rsidP="0082356E">
      <w:pPr>
        <w:pStyle w:val="Bodytext"/>
        <w:rPr>
          <w:lang w:val="en-GB"/>
        </w:rPr>
      </w:pPr>
      <w:r>
        <w:rPr>
          <w:lang w:val="en-GB"/>
        </w:rPr>
        <w:t xml:space="preserve">The overall </w:t>
      </w:r>
      <w:proofErr w:type="gramStart"/>
      <w:r>
        <w:rPr>
          <w:lang w:val="en-GB"/>
        </w:rPr>
        <w:t>kappa coefficient test table</w:t>
      </w:r>
      <w:proofErr w:type="gramEnd"/>
      <w:r>
        <w:rPr>
          <w:lang w:val="en-GB"/>
        </w:rPr>
        <w:t xml:space="preserve"> is shown that the prediction model is 82.58%</w:t>
      </w:r>
      <w:r w:rsidR="003F75D9">
        <w:rPr>
          <w:lang w:val="en-GB"/>
        </w:rPr>
        <w:t xml:space="preserve">, tested from 400 ground truth data that acquired from </w:t>
      </w:r>
      <w:proofErr w:type="spellStart"/>
      <w:r w:rsidR="003F75D9">
        <w:rPr>
          <w:lang w:val="en-GB"/>
        </w:rPr>
        <w:t>Quickbird</w:t>
      </w:r>
      <w:proofErr w:type="spellEnd"/>
      <w:r w:rsidR="003F75D9">
        <w:rPr>
          <w:lang w:val="en-GB"/>
        </w:rPr>
        <w:t xml:space="preserve"> image</w:t>
      </w:r>
      <w:r>
        <w:rPr>
          <w:lang w:val="en-GB"/>
        </w:rPr>
        <w:t>. The best user’s accuracy is built-up area, forest, and water bodies which</w:t>
      </w:r>
      <w:r w:rsidR="00297282">
        <w:rPr>
          <w:lang w:val="en-GB"/>
        </w:rPr>
        <w:t xml:space="preserve"> above 90%. </w:t>
      </w:r>
      <w:r w:rsidR="009F6A4E">
        <w:rPr>
          <w:lang w:val="en-GB"/>
        </w:rPr>
        <w:t>Other</w:t>
      </w:r>
      <w:r w:rsidR="00297282">
        <w:rPr>
          <w:lang w:val="en-GB"/>
        </w:rPr>
        <w:t xml:space="preserve"> types of land</w:t>
      </w:r>
      <w:r w:rsidR="003F75D9">
        <w:rPr>
          <w:lang w:val="en-GB"/>
        </w:rPr>
        <w:t xml:space="preserve"> cover</w:t>
      </w:r>
      <w:r w:rsidR="00297282">
        <w:rPr>
          <w:lang w:val="en-GB"/>
        </w:rPr>
        <w:t xml:space="preserve"> i.e</w:t>
      </w:r>
      <w:r w:rsidR="006334FA">
        <w:rPr>
          <w:lang w:val="en-GB"/>
        </w:rPr>
        <w:t>. shrubs and bare</w:t>
      </w:r>
      <w:r w:rsidR="003F75D9">
        <w:rPr>
          <w:lang w:val="en-GB"/>
        </w:rPr>
        <w:t xml:space="preserve"> </w:t>
      </w:r>
      <w:r w:rsidR="006334FA">
        <w:rPr>
          <w:lang w:val="en-GB"/>
        </w:rPr>
        <w:t>land/</w:t>
      </w:r>
      <w:r w:rsidR="009F6A4E">
        <w:rPr>
          <w:lang w:val="en-GB"/>
        </w:rPr>
        <w:t>mining</w:t>
      </w:r>
      <w:r w:rsidR="006334FA">
        <w:rPr>
          <w:lang w:val="en-GB"/>
        </w:rPr>
        <w:t xml:space="preserve"> has adequately </w:t>
      </w:r>
      <w:proofErr w:type="gramStart"/>
      <w:r w:rsidR="006334FA">
        <w:rPr>
          <w:lang w:val="en-GB"/>
        </w:rPr>
        <w:t>accuracy which</w:t>
      </w:r>
      <w:proofErr w:type="gramEnd"/>
      <w:r w:rsidR="006334FA">
        <w:rPr>
          <w:lang w:val="en-GB"/>
        </w:rPr>
        <w:t xml:space="preserve"> above 80% but cultivated area and paddy field has </w:t>
      </w:r>
      <w:r w:rsidR="00E50D28">
        <w:rPr>
          <w:lang w:val="en-GB"/>
        </w:rPr>
        <w:t>lower accuracy than the other land</w:t>
      </w:r>
      <w:r w:rsidR="003F75D9">
        <w:rPr>
          <w:lang w:val="en-GB"/>
        </w:rPr>
        <w:t xml:space="preserve"> </w:t>
      </w:r>
      <w:r w:rsidR="00E50D28">
        <w:rPr>
          <w:lang w:val="en-GB"/>
        </w:rPr>
        <w:t>cover, just about below 80%.</w:t>
      </w:r>
    </w:p>
    <w:p w:rsidR="0082356E" w:rsidRPr="00E962F6" w:rsidRDefault="00E962F6" w:rsidP="00E962F6">
      <w:pPr>
        <w:pStyle w:val="BodytextIndented"/>
        <w:jc w:val="center"/>
      </w:pPr>
      <w:r>
        <w:rPr>
          <w:b/>
        </w:rPr>
        <w:t>Table 3</w:t>
      </w:r>
      <w:r w:rsidRPr="00B4109B">
        <w:rPr>
          <w:b/>
        </w:rPr>
        <w:t>.</w:t>
      </w:r>
      <w:r>
        <w:t xml:space="preserve"> </w:t>
      </w:r>
      <w:proofErr w:type="gramStart"/>
      <w:r>
        <w:t>Kappa coefficient test table</w:t>
      </w:r>
      <w:proofErr w:type="gramEnd"/>
    </w:p>
    <w:tbl>
      <w:tblPr>
        <w:tblpPr w:leftFromText="180" w:rightFromText="180" w:vertAnchor="page" w:horzAnchor="margin" w:tblpY="9631"/>
        <w:tblW w:w="8928" w:type="dxa"/>
        <w:tblLook w:val="04A0" w:firstRow="1" w:lastRow="0" w:firstColumn="1" w:lastColumn="0" w:noHBand="0" w:noVBand="1"/>
      </w:tblPr>
      <w:tblGrid>
        <w:gridCol w:w="1361"/>
        <w:gridCol w:w="822"/>
        <w:gridCol w:w="822"/>
        <w:gridCol w:w="822"/>
        <w:gridCol w:w="822"/>
        <w:gridCol w:w="822"/>
        <w:gridCol w:w="822"/>
        <w:gridCol w:w="824"/>
        <w:gridCol w:w="828"/>
        <w:gridCol w:w="983"/>
      </w:tblGrid>
      <w:tr w:rsidR="00E962F6" w:rsidRPr="00297282" w:rsidTr="00E962F6">
        <w:trPr>
          <w:trHeight w:val="306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l</w:t>
            </w: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and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 xml:space="preserve"> </w:t>
            </w: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cover</w:t>
            </w:r>
          </w:p>
        </w:tc>
        <w:tc>
          <w:tcPr>
            <w:tcW w:w="575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g</w:t>
            </w: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round truth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g</w:t>
            </w: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round Truth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u</w:t>
            </w: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ser's</w:t>
            </w:r>
            <w:proofErr w:type="gramEnd"/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a</w:t>
            </w: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ccuracy (%)</w:t>
            </w:r>
          </w:p>
        </w:tc>
      </w:tr>
      <w:tr w:rsidR="00E962F6" w:rsidRPr="00297282" w:rsidTr="00E962F6">
        <w:trPr>
          <w:trHeight w:val="306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F6" w:rsidRPr="00297282" w:rsidRDefault="00E962F6" w:rsidP="00E962F6">
            <w:pPr>
              <w:rPr>
                <w:rFonts w:ascii="Times New Roman" w:hAnsi="Times New Roman"/>
                <w:color w:val="000000"/>
                <w:sz w:val="20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r</w:t>
            </w: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ef</w:t>
            </w:r>
            <w:r w:rsidRPr="00297282">
              <w:rPr>
                <w:rFonts w:ascii="Times New Roman" w:hAnsi="Times New Roman"/>
                <w:color w:val="000000"/>
                <w:sz w:val="20"/>
              </w:rPr>
              <w:t>.</w:t>
            </w: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 xml:space="preserve"> 1</w:t>
            </w:r>
          </w:p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(FO)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r</w:t>
            </w: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ef</w:t>
            </w:r>
            <w:r w:rsidRPr="00297282">
              <w:rPr>
                <w:rFonts w:ascii="Times New Roman" w:hAnsi="Times New Roman"/>
                <w:color w:val="000000"/>
                <w:sz w:val="20"/>
              </w:rPr>
              <w:t>.</w:t>
            </w: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2</w:t>
            </w:r>
          </w:p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(SH)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r</w:t>
            </w: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ef</w:t>
            </w:r>
            <w:r w:rsidRPr="00297282">
              <w:rPr>
                <w:rFonts w:ascii="Times New Roman" w:hAnsi="Times New Roman"/>
                <w:color w:val="000000"/>
                <w:sz w:val="20"/>
              </w:rPr>
              <w:t>.</w:t>
            </w: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3</w:t>
            </w:r>
          </w:p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(BM)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r</w:t>
            </w: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ef</w:t>
            </w:r>
            <w:r w:rsidRPr="00297282">
              <w:rPr>
                <w:rFonts w:ascii="Times New Roman" w:hAnsi="Times New Roman"/>
                <w:color w:val="000000"/>
                <w:sz w:val="20"/>
              </w:rPr>
              <w:t>.</w:t>
            </w: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 xml:space="preserve"> 4</w:t>
            </w:r>
          </w:p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(CA)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r</w:t>
            </w: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ef</w:t>
            </w:r>
            <w:r w:rsidRPr="00297282">
              <w:rPr>
                <w:rFonts w:ascii="Times New Roman" w:hAnsi="Times New Roman"/>
                <w:color w:val="000000"/>
                <w:sz w:val="20"/>
              </w:rPr>
              <w:t>.</w:t>
            </w: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 xml:space="preserve"> 5</w:t>
            </w:r>
          </w:p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(BA)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r</w:t>
            </w: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ef</w:t>
            </w:r>
            <w:r w:rsidRPr="00297282">
              <w:rPr>
                <w:rFonts w:ascii="Times New Roman" w:hAnsi="Times New Roman"/>
                <w:color w:val="000000"/>
                <w:sz w:val="20"/>
              </w:rPr>
              <w:t>.</w:t>
            </w: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 xml:space="preserve"> 6</w:t>
            </w:r>
          </w:p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(PF)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r</w:t>
            </w: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ef</w:t>
            </w:r>
            <w:r w:rsidRPr="00297282">
              <w:rPr>
                <w:rFonts w:ascii="Times New Roman" w:hAnsi="Times New Roman"/>
                <w:color w:val="000000"/>
                <w:sz w:val="20"/>
              </w:rPr>
              <w:t>.</w:t>
            </w: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 xml:space="preserve"> 7</w:t>
            </w:r>
          </w:p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(WB)</w:t>
            </w: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F6" w:rsidRPr="00297282" w:rsidRDefault="00E962F6" w:rsidP="00E962F6">
            <w:pPr>
              <w:rPr>
                <w:rFonts w:ascii="Times New Roman" w:hAnsi="Times New Roman"/>
                <w:color w:val="000000"/>
                <w:sz w:val="20"/>
                <w:lang w:val="en-US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F6" w:rsidRPr="00297282" w:rsidRDefault="00E962F6" w:rsidP="00E962F6">
            <w:pPr>
              <w:rPr>
                <w:rFonts w:ascii="Times New Roman" w:hAnsi="Times New Roman"/>
                <w:color w:val="000000"/>
                <w:sz w:val="20"/>
                <w:lang w:val="en-US"/>
              </w:rPr>
            </w:pPr>
          </w:p>
        </w:tc>
      </w:tr>
      <w:tr w:rsidR="00E962F6" w:rsidRPr="00297282" w:rsidTr="00E962F6">
        <w:trPr>
          <w:trHeight w:val="306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FO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37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92.50</w:t>
            </w:r>
          </w:p>
        </w:tc>
      </w:tr>
      <w:tr w:rsidR="00E962F6" w:rsidRPr="00297282" w:rsidTr="00E962F6">
        <w:trPr>
          <w:trHeight w:val="306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SH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107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120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89.17</w:t>
            </w:r>
          </w:p>
        </w:tc>
      </w:tr>
      <w:tr w:rsidR="00E962F6" w:rsidRPr="00297282" w:rsidTr="00E962F6">
        <w:trPr>
          <w:trHeight w:val="306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BM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30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80.00</w:t>
            </w:r>
          </w:p>
        </w:tc>
      </w:tr>
      <w:tr w:rsidR="00E962F6" w:rsidRPr="00297282" w:rsidTr="00E962F6">
        <w:trPr>
          <w:trHeight w:val="306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12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18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30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60.00</w:t>
            </w:r>
          </w:p>
        </w:tc>
      </w:tr>
      <w:tr w:rsidR="00E962F6" w:rsidRPr="00297282" w:rsidTr="00E962F6">
        <w:trPr>
          <w:trHeight w:val="306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BA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111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120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92.50</w:t>
            </w:r>
          </w:p>
        </w:tc>
      </w:tr>
      <w:tr w:rsidR="00E962F6" w:rsidRPr="00297282" w:rsidTr="00E962F6">
        <w:trPr>
          <w:trHeight w:val="306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PF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19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30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63.33</w:t>
            </w:r>
          </w:p>
        </w:tc>
      </w:tr>
      <w:tr w:rsidR="00E962F6" w:rsidRPr="00297282" w:rsidTr="00E962F6">
        <w:trPr>
          <w:trHeight w:val="306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WB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30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30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100.00</w:t>
            </w:r>
          </w:p>
        </w:tc>
      </w:tr>
      <w:tr w:rsidR="00E962F6" w:rsidRPr="00297282" w:rsidTr="00E962F6">
        <w:trPr>
          <w:trHeight w:val="306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Ground Truth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37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136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28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126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19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30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400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82.50</w:t>
            </w:r>
          </w:p>
        </w:tc>
      </w:tr>
      <w:tr w:rsidR="00E962F6" w:rsidRPr="00297282" w:rsidTr="00E962F6">
        <w:trPr>
          <w:trHeight w:val="306"/>
        </w:trPr>
        <w:tc>
          <w:tcPr>
            <w:tcW w:w="79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Kappa Coefficient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2F6" w:rsidRPr="00297282" w:rsidRDefault="00E962F6" w:rsidP="00E962F6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297282">
              <w:rPr>
                <w:rFonts w:ascii="Times New Roman" w:hAnsi="Times New Roman"/>
                <w:color w:val="000000"/>
                <w:sz w:val="20"/>
                <w:lang w:val="en-US"/>
              </w:rPr>
              <w:t>82.58</w:t>
            </w:r>
          </w:p>
        </w:tc>
      </w:tr>
    </w:tbl>
    <w:p w:rsidR="00297282" w:rsidRDefault="00297282" w:rsidP="00EB52A5">
      <w:pPr>
        <w:pStyle w:val="BodytextIndented"/>
        <w:ind w:firstLine="0"/>
        <w:rPr>
          <w:lang w:val="en-GB"/>
        </w:rPr>
      </w:pPr>
    </w:p>
    <w:p w:rsidR="00CF7692" w:rsidRDefault="00CF7692" w:rsidP="00CF7692">
      <w:pPr>
        <w:pStyle w:val="Section"/>
      </w:pPr>
      <w:r>
        <w:t xml:space="preserve">Conclusion </w:t>
      </w:r>
      <w:r w:rsidR="00FB5C53">
        <w:t>and Recommendation</w:t>
      </w:r>
    </w:p>
    <w:p w:rsidR="00A9719F" w:rsidRPr="00E962F6" w:rsidRDefault="00FB5C53" w:rsidP="00E962F6">
      <w:pPr>
        <w:pStyle w:val="Bodytext"/>
        <w:rPr>
          <w:lang w:val="en-GB"/>
        </w:rPr>
      </w:pPr>
      <w:r>
        <w:rPr>
          <w:lang w:val="en-GB"/>
        </w:rPr>
        <w:t>A business as usual l</w:t>
      </w:r>
      <w:r w:rsidR="00E50D28">
        <w:rPr>
          <w:lang w:val="en-GB"/>
        </w:rPr>
        <w:t>and</w:t>
      </w:r>
      <w:r w:rsidR="003F75D9">
        <w:rPr>
          <w:lang w:val="en-GB"/>
        </w:rPr>
        <w:t xml:space="preserve"> </w:t>
      </w:r>
      <w:r w:rsidR="00E50D28">
        <w:rPr>
          <w:lang w:val="en-GB"/>
        </w:rPr>
        <w:t xml:space="preserve">cover projection model in </w:t>
      </w:r>
      <w:proofErr w:type="spellStart"/>
      <w:r w:rsidR="00E50D28">
        <w:rPr>
          <w:lang w:val="en-GB"/>
        </w:rPr>
        <w:t>Ci</w:t>
      </w:r>
      <w:proofErr w:type="spellEnd"/>
      <w:r w:rsidR="00E50D28">
        <w:rPr>
          <w:lang w:val="en-GB"/>
        </w:rPr>
        <w:t xml:space="preserve"> </w:t>
      </w:r>
      <w:proofErr w:type="spellStart"/>
      <w:r w:rsidR="00E50D28">
        <w:rPr>
          <w:lang w:val="en-GB"/>
        </w:rPr>
        <w:t>Leungsi</w:t>
      </w:r>
      <w:proofErr w:type="spellEnd"/>
      <w:r w:rsidR="00E50D28">
        <w:rPr>
          <w:lang w:val="en-GB"/>
        </w:rPr>
        <w:t xml:space="preserve"> catchment </w:t>
      </w:r>
      <w:proofErr w:type="gramStart"/>
      <w:r w:rsidR="00E50D28">
        <w:rPr>
          <w:lang w:val="en-GB"/>
        </w:rPr>
        <w:t>was successfully executed</w:t>
      </w:r>
      <w:proofErr w:type="gramEnd"/>
      <w:r w:rsidR="00E50D28">
        <w:rPr>
          <w:lang w:val="en-GB"/>
        </w:rPr>
        <w:t xml:space="preserve"> using coupling of Markov chains and cellular automata spatial model with adequately kappa coefficient. The result of projection models showed that built-up area </w:t>
      </w:r>
      <w:proofErr w:type="gramStart"/>
      <w:r w:rsidR="00E50D28">
        <w:rPr>
          <w:lang w:val="en-GB"/>
        </w:rPr>
        <w:t>will</w:t>
      </w:r>
      <w:proofErr w:type="gramEnd"/>
      <w:r w:rsidR="00E50D28">
        <w:rPr>
          <w:lang w:val="en-GB"/>
        </w:rPr>
        <w:t xml:space="preserve"> </w:t>
      </w:r>
      <w:r>
        <w:rPr>
          <w:lang w:val="en-GB"/>
        </w:rPr>
        <w:t xml:space="preserve">increase almost doubled from 24 to </w:t>
      </w:r>
      <w:r w:rsidR="00E50D28">
        <w:rPr>
          <w:lang w:val="en-GB"/>
        </w:rPr>
        <w:t>53%</w:t>
      </w:r>
      <w:r>
        <w:rPr>
          <w:lang w:val="en-GB"/>
        </w:rPr>
        <w:t xml:space="preserve">. Almost of </w:t>
      </w:r>
      <w:proofErr w:type="gramStart"/>
      <w:r>
        <w:rPr>
          <w:lang w:val="en-GB"/>
        </w:rPr>
        <w:t>land</w:t>
      </w:r>
      <w:proofErr w:type="gramEnd"/>
      <w:r w:rsidR="003F75D9">
        <w:rPr>
          <w:lang w:val="en-GB"/>
        </w:rPr>
        <w:t xml:space="preserve"> </w:t>
      </w:r>
      <w:r>
        <w:rPr>
          <w:lang w:val="en-GB"/>
        </w:rPr>
        <w:t>cover types predicted accurately except cultivated area and paddy field. For next research, developing some land</w:t>
      </w:r>
      <w:r w:rsidR="003F75D9">
        <w:rPr>
          <w:lang w:val="en-GB"/>
        </w:rPr>
        <w:t xml:space="preserve"> </w:t>
      </w:r>
      <w:r>
        <w:rPr>
          <w:lang w:val="en-GB"/>
        </w:rPr>
        <w:t>cover change scenarios</w:t>
      </w:r>
      <w:r w:rsidR="00ED2463">
        <w:rPr>
          <w:lang w:val="en-GB"/>
        </w:rPr>
        <w:t xml:space="preserve"> based on land</w:t>
      </w:r>
      <w:r w:rsidR="003F75D9">
        <w:rPr>
          <w:lang w:val="en-GB"/>
        </w:rPr>
        <w:t xml:space="preserve"> </w:t>
      </w:r>
      <w:r w:rsidR="00ED2463">
        <w:rPr>
          <w:lang w:val="en-GB"/>
        </w:rPr>
        <w:t xml:space="preserve">use policy and </w:t>
      </w:r>
      <w:r w:rsidR="00ED2463">
        <w:rPr>
          <w:lang w:val="en-GB"/>
        </w:rPr>
        <w:lastRenderedPageBreak/>
        <w:t>best land</w:t>
      </w:r>
      <w:r w:rsidR="003F75D9">
        <w:rPr>
          <w:lang w:val="en-GB"/>
        </w:rPr>
        <w:t xml:space="preserve"> </w:t>
      </w:r>
      <w:r w:rsidR="00ED2463">
        <w:rPr>
          <w:lang w:val="en-GB"/>
        </w:rPr>
        <w:t>use management</w:t>
      </w:r>
      <w:r>
        <w:rPr>
          <w:lang w:val="en-GB"/>
        </w:rPr>
        <w:t xml:space="preserve"> probably can improve the accuracy of projection model </w:t>
      </w:r>
      <w:proofErr w:type="gramStart"/>
      <w:r>
        <w:rPr>
          <w:lang w:val="en-GB"/>
        </w:rPr>
        <w:t>and also</w:t>
      </w:r>
      <w:proofErr w:type="gramEnd"/>
      <w:r w:rsidR="00ED2463">
        <w:rPr>
          <w:lang w:val="en-GB"/>
        </w:rPr>
        <w:t xml:space="preserve"> finding the most influential driving factor that changing the land</w:t>
      </w:r>
      <w:r w:rsidR="003F75D9">
        <w:rPr>
          <w:lang w:val="en-GB"/>
        </w:rPr>
        <w:t xml:space="preserve"> </w:t>
      </w:r>
      <w:r w:rsidR="00ED2463">
        <w:rPr>
          <w:lang w:val="en-GB"/>
        </w:rPr>
        <w:t>cover</w:t>
      </w:r>
      <w:r>
        <w:rPr>
          <w:lang w:val="en-GB"/>
        </w:rPr>
        <w:t xml:space="preserve">. There are </w:t>
      </w:r>
      <w:r w:rsidR="00ED2463">
        <w:rPr>
          <w:lang w:val="en-GB"/>
        </w:rPr>
        <w:t>some</w:t>
      </w:r>
      <w:r>
        <w:rPr>
          <w:lang w:val="en-GB"/>
        </w:rPr>
        <w:t xml:space="preserve"> opportunities to apply the projection model for improving best management practices in </w:t>
      </w:r>
      <w:proofErr w:type="spellStart"/>
      <w:r>
        <w:rPr>
          <w:lang w:val="en-GB"/>
        </w:rPr>
        <w:t>Ci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Leungsi</w:t>
      </w:r>
      <w:proofErr w:type="spellEnd"/>
      <w:r>
        <w:rPr>
          <w:lang w:val="en-GB"/>
        </w:rPr>
        <w:t xml:space="preserve"> Catchment to support integrated water resources management program. This research is</w:t>
      </w:r>
      <w:r w:rsidR="00ED2463">
        <w:rPr>
          <w:lang w:val="en-GB"/>
        </w:rPr>
        <w:t xml:space="preserve"> also</w:t>
      </w:r>
      <w:r>
        <w:rPr>
          <w:lang w:val="en-GB"/>
        </w:rPr>
        <w:t xml:space="preserve"> very useful</w:t>
      </w:r>
      <w:r w:rsidR="00F67734">
        <w:rPr>
          <w:lang w:val="en-GB"/>
        </w:rPr>
        <w:t xml:space="preserve"> as a reference for land</w:t>
      </w:r>
      <w:r w:rsidR="003F75D9">
        <w:rPr>
          <w:lang w:val="en-GB"/>
        </w:rPr>
        <w:t xml:space="preserve"> </w:t>
      </w:r>
      <w:r w:rsidR="00F67734">
        <w:rPr>
          <w:lang w:val="en-GB"/>
        </w:rPr>
        <w:t>use planning</w:t>
      </w:r>
      <w:r w:rsidR="00ED2463">
        <w:rPr>
          <w:lang w:val="en-GB"/>
        </w:rPr>
        <w:t xml:space="preserve"> in watershed scale for government and stakeholders. </w:t>
      </w:r>
    </w:p>
    <w:p w:rsidR="007A2609" w:rsidRDefault="007A2609" w:rsidP="007A2609">
      <w:pPr>
        <w:pStyle w:val="Sectionnonumber"/>
      </w:pPr>
      <w:r>
        <w:t>Acknowledgments</w:t>
      </w:r>
    </w:p>
    <w:p w:rsidR="007A2609" w:rsidRPr="001E674D" w:rsidRDefault="007A2609" w:rsidP="007A2609">
      <w:pPr>
        <w:pStyle w:val="Heading1"/>
        <w:numPr>
          <w:ilvl w:val="0"/>
          <w:numId w:val="0"/>
        </w:numPr>
        <w:rPr>
          <w:rFonts w:eastAsia="MS Mincho"/>
          <w:b w:val="0"/>
          <w:bCs/>
          <w:sz w:val="22"/>
          <w:lang w:val="id-ID"/>
        </w:rPr>
      </w:pPr>
      <w:r w:rsidRPr="001E674D">
        <w:rPr>
          <w:rFonts w:eastAsia="MS Mincho"/>
          <w:b w:val="0"/>
          <w:bCs/>
          <w:sz w:val="22"/>
          <w:lang w:val="id-ID"/>
        </w:rPr>
        <w:t>The authors would like to thank the Department of Geography, Faculty of Mathematics and Natural Science, University of Indonesia which has facilitated the research activities through excellent research grants.</w:t>
      </w:r>
    </w:p>
    <w:p w:rsidR="007A2609" w:rsidRPr="00263D07" w:rsidRDefault="007A2609" w:rsidP="007A2609">
      <w:pPr>
        <w:pStyle w:val="Bodytext"/>
      </w:pPr>
    </w:p>
    <w:p w:rsidR="007A2609" w:rsidRPr="00E962F6" w:rsidRDefault="007A2609" w:rsidP="007A2609">
      <w:pPr>
        <w:pStyle w:val="Sectionnonumber"/>
      </w:pPr>
      <w:r>
        <w:t>References</w:t>
      </w:r>
    </w:p>
    <w:p w:rsidR="007A2609" w:rsidRDefault="007A2609" w:rsidP="007A2609">
      <w:pPr>
        <w:pStyle w:val="Reference"/>
      </w:pPr>
      <w:r>
        <w:t xml:space="preserve">Guan D, Li H, Inohae T, Su W, Nagaie T, Hokao K 2011 Modeling urban land use change by the integration of cellular automaton and markov model Ecological Modelling </w:t>
      </w:r>
      <w:r w:rsidRPr="00C040C9">
        <w:rPr>
          <w:b/>
        </w:rPr>
        <w:t>222</w:t>
      </w:r>
      <w:r>
        <w:t xml:space="preserve"> 3761-3772</w:t>
      </w:r>
    </w:p>
    <w:p w:rsidR="007A2609" w:rsidRDefault="007A2609" w:rsidP="007A2609">
      <w:pPr>
        <w:pStyle w:val="Reference"/>
      </w:pPr>
      <w:r>
        <w:t xml:space="preserve">Al-Sharif A A A and Pradhan B 2014 Monitoring and predicting land use change in Tripoli Metropolitan City using an integrated Markov chain and cellular automata model in GIS Arabian Journal of Geosciences </w:t>
      </w:r>
      <w:r w:rsidRPr="00C040C9">
        <w:rPr>
          <w:b/>
        </w:rPr>
        <w:t>7</w:t>
      </w:r>
      <w:r>
        <w:t xml:space="preserve"> 4291-4301</w:t>
      </w:r>
    </w:p>
    <w:p w:rsidR="007A2609" w:rsidRDefault="007A2609" w:rsidP="007A2609">
      <w:pPr>
        <w:pStyle w:val="Reference"/>
      </w:pPr>
      <w:r>
        <w:t xml:space="preserve">Fuglsang M, Münier B, Sten Hansen H 2013 Modelling land-use effects of future urbanization using cellular automata: An Eastern Danish case Environmental Modelling &amp; Software </w:t>
      </w:r>
      <w:r w:rsidRPr="00E35095">
        <w:rPr>
          <w:b/>
        </w:rPr>
        <w:t>50</w:t>
      </w:r>
      <w:r>
        <w:t xml:space="preserve"> 1-11</w:t>
      </w:r>
    </w:p>
    <w:p w:rsidR="007A2609" w:rsidRDefault="007A2609" w:rsidP="007A2609">
      <w:pPr>
        <w:pStyle w:val="Reference"/>
      </w:pPr>
      <w:r>
        <w:t xml:space="preserve">Leao S, Bishop I, Evans D 2004 Simulation urban growth in a delevoping nation’s region using a cellular automata-based model Journal of Urban Planning and Development </w:t>
      </w:r>
      <w:r w:rsidRPr="00E35095">
        <w:rPr>
          <w:b/>
        </w:rPr>
        <w:t>130</w:t>
      </w:r>
      <w:r>
        <w:t xml:space="preserve"> 145-158</w:t>
      </w:r>
    </w:p>
    <w:p w:rsidR="007A2609" w:rsidRDefault="007A2609" w:rsidP="007A2609">
      <w:pPr>
        <w:pStyle w:val="Reference"/>
      </w:pPr>
      <w:r>
        <w:t xml:space="preserve">Batty M and Xie Y 1997 Possible urban automata Environmental and Planning B: Planning &amp; Design </w:t>
      </w:r>
      <w:r w:rsidRPr="00E35095">
        <w:rPr>
          <w:b/>
        </w:rPr>
        <w:t>24</w:t>
      </w:r>
      <w:r>
        <w:t xml:space="preserve"> 175-192</w:t>
      </w:r>
    </w:p>
    <w:p w:rsidR="007A2609" w:rsidRDefault="007A2609" w:rsidP="007A2609">
      <w:pPr>
        <w:pStyle w:val="Reference"/>
      </w:pPr>
      <w:r>
        <w:t xml:space="preserve">Dadras M, Shafri H Z M, Ahmad N, Pradhan B, Safarpour S 2015 Spatio-temporal analysis of urban growth from remote sensing data in Bandar Abbas city, Iran The Egyptian Journal of Remote Sensing and Space Sciences </w:t>
      </w:r>
      <w:r w:rsidRPr="00E65AE6">
        <w:rPr>
          <w:b/>
        </w:rPr>
        <w:t>18</w:t>
      </w:r>
      <w:r>
        <w:t xml:space="preserve"> 35-52</w:t>
      </w:r>
    </w:p>
    <w:p w:rsidR="007A2609" w:rsidRDefault="007A2609" w:rsidP="007A2609">
      <w:pPr>
        <w:pStyle w:val="Reference"/>
      </w:pPr>
      <w:r>
        <w:t xml:space="preserve">Batty M, Xie Y, Sun Z 1999 Modeling urban dynamics through GIS-based cellular automata Computers, Environment and Urban Systems </w:t>
      </w:r>
      <w:r w:rsidRPr="00E65AE6">
        <w:rPr>
          <w:b/>
        </w:rPr>
        <w:t>23</w:t>
      </w:r>
      <w:r>
        <w:t xml:space="preserve"> 205-233</w:t>
      </w:r>
    </w:p>
    <w:p w:rsidR="007A2609" w:rsidRDefault="007A2609" w:rsidP="007A2609">
      <w:pPr>
        <w:pStyle w:val="Reference"/>
      </w:pPr>
      <w:r>
        <w:t xml:space="preserve">Von Neumann J and Burks A W 1966 </w:t>
      </w:r>
      <w:r w:rsidRPr="00DE61D7">
        <w:rPr>
          <w:i/>
        </w:rPr>
        <w:t>Theory of Self-reproducing</w:t>
      </w:r>
      <w:r>
        <w:t xml:space="preserve"> Automata (Urbana: University of Illinois Press)</w:t>
      </w:r>
    </w:p>
    <w:p w:rsidR="007A2609" w:rsidRDefault="007A2609" w:rsidP="007A2609">
      <w:pPr>
        <w:pStyle w:val="Reference"/>
      </w:pPr>
      <w:r>
        <w:t xml:space="preserve">Ye B and Bai Z 2008 Simulating land use/cover changes of Nenjiang county based on CA-Markov model Computer and Computing Technologies in Agriculture </w:t>
      </w:r>
      <w:r w:rsidRPr="00E65AE6">
        <w:rPr>
          <w:b/>
        </w:rPr>
        <w:t>1</w:t>
      </w:r>
      <w:r>
        <w:t xml:space="preserve"> 321-329</w:t>
      </w:r>
    </w:p>
    <w:p w:rsidR="007A2609" w:rsidRDefault="007A2609" w:rsidP="007A2609">
      <w:pPr>
        <w:pStyle w:val="Reference"/>
      </w:pPr>
      <w:r>
        <w:t>Long Y, Jin X, Yang X, Zhou Y 2014 Reconstruction of historical arable land use patterns using constrained cellular automata: A case study of Jiangsu, China Applied Geography</w:t>
      </w:r>
      <w:r w:rsidRPr="00E65AE6">
        <w:rPr>
          <w:b/>
        </w:rPr>
        <w:t xml:space="preserve"> 52</w:t>
      </w:r>
      <w:r>
        <w:t xml:space="preserve"> 64-77</w:t>
      </w:r>
    </w:p>
    <w:p w:rsidR="007A2609" w:rsidRDefault="007A2609" w:rsidP="007A2609">
      <w:pPr>
        <w:pStyle w:val="Reference"/>
      </w:pPr>
      <w:r>
        <w:t xml:space="preserve">Lauf S, Haase D, Hostert P, Lakes T, Kleinschimt B 2012 Uncovering land-use dynamics driven by human decision-making – A combined model approach using cellular automata and system dynamics Environmental Modelling &amp; Software </w:t>
      </w:r>
      <w:r w:rsidRPr="00E65AE6">
        <w:rPr>
          <w:b/>
        </w:rPr>
        <w:t>27-28</w:t>
      </w:r>
      <w:r>
        <w:t xml:space="preserve"> 71-82</w:t>
      </w:r>
    </w:p>
    <w:p w:rsidR="007A2609" w:rsidRDefault="007A2609" w:rsidP="007A2609">
      <w:pPr>
        <w:pStyle w:val="Reference"/>
      </w:pPr>
      <w:r>
        <w:t xml:space="preserve">Lopez E, Bocco G, Mendoza M, Duhau E 2001 Predicting land-cover and land-use change in the urban fringe A case in Morelia city, Mexico Landscape and Urban Planning </w:t>
      </w:r>
      <w:r w:rsidRPr="00B40128">
        <w:rPr>
          <w:b/>
        </w:rPr>
        <w:t>55</w:t>
      </w:r>
      <w:r>
        <w:t xml:space="preserve"> 271-285</w:t>
      </w:r>
    </w:p>
    <w:p w:rsidR="007A2609" w:rsidRDefault="007A2609" w:rsidP="007A2609">
      <w:pPr>
        <w:pStyle w:val="Reference"/>
      </w:pPr>
      <w:r>
        <w:t xml:space="preserve">Shafizadeh Moghadam H and Helbich M 2013 Spatiotemporal urbanization processes in the megacity of Mumbai, India: a Markov chains-cellular automata urban growth model Applied Geography </w:t>
      </w:r>
      <w:r w:rsidRPr="00B40128">
        <w:rPr>
          <w:b/>
        </w:rPr>
        <w:t>40</w:t>
      </w:r>
      <w:r>
        <w:t xml:space="preserve"> 140-149</w:t>
      </w:r>
    </w:p>
    <w:p w:rsidR="007A2609" w:rsidRDefault="007A2609" w:rsidP="007A2609">
      <w:pPr>
        <w:pStyle w:val="Reference"/>
      </w:pPr>
      <w:r>
        <w:t xml:space="preserve">Arsanjani J J, Helbich M, Kainz W, Boloorani A D 2011 Integration of logistic regression, Markov chains and cellular automata models to simulate urban expansion International Journal of Applied Earth Observation and Geoinformation </w:t>
      </w:r>
      <w:r w:rsidRPr="00B40128">
        <w:rPr>
          <w:b/>
        </w:rPr>
        <w:t>21</w:t>
      </w:r>
      <w:r>
        <w:t xml:space="preserve"> 264-272</w:t>
      </w:r>
    </w:p>
    <w:p w:rsidR="007A2609" w:rsidRDefault="007A2609" w:rsidP="007A2609">
      <w:pPr>
        <w:pStyle w:val="Reference"/>
      </w:pPr>
      <w:r>
        <w:t>Eastman J R 2009 IDRISI 16: The Taiga Edition (Worcester: Clark University)</w:t>
      </w:r>
    </w:p>
    <w:p w:rsidR="007A2609" w:rsidRDefault="007A2609" w:rsidP="007A2609">
      <w:pPr>
        <w:pStyle w:val="Reference"/>
      </w:pPr>
      <w:r>
        <w:t xml:space="preserve">Brown D G, Pijanowski B C, Duh J D 2000 Modeling the relationship between land use and land cover on private lands in the Upper Midwest, USA Journal of Environmental </w:t>
      </w:r>
      <w:r>
        <w:lastRenderedPageBreak/>
        <w:t xml:space="preserve">Management </w:t>
      </w:r>
      <w:r w:rsidRPr="00B40128">
        <w:rPr>
          <w:b/>
        </w:rPr>
        <w:t>50</w:t>
      </w:r>
      <w:r>
        <w:t xml:space="preserve"> 247-263</w:t>
      </w:r>
    </w:p>
    <w:p w:rsidR="007A2609" w:rsidRDefault="007A2609" w:rsidP="007A2609">
      <w:pPr>
        <w:pStyle w:val="Reference"/>
      </w:pPr>
      <w:r>
        <w:t xml:space="preserve">Halmy W W A, Gessler P E, Hicke J A, Salem B H 2015 Land use/land cover change detection and prediction in the north-western coastal desert of Egypt using Markov-CA Applied Geography </w:t>
      </w:r>
      <w:r w:rsidRPr="00B40128">
        <w:rPr>
          <w:b/>
        </w:rPr>
        <w:t>63</w:t>
      </w:r>
      <w:r>
        <w:t xml:space="preserve"> 101-112</w:t>
      </w:r>
    </w:p>
    <w:p w:rsidR="007A2609" w:rsidRDefault="007A2609" w:rsidP="007A2609">
      <w:pPr>
        <w:pStyle w:val="Reference"/>
      </w:pPr>
      <w:r>
        <w:t xml:space="preserve">Vanacker V, Vanderschaeghe M, Govers G, Willems E, Poesen J, Deckers J, De Bievre D 2003 Linking hydrological, infinite slope stability and land-use change models through GIS for assesing the impact of deforestation on slope stability in high Andean watersheds Geomorphology </w:t>
      </w:r>
      <w:r w:rsidRPr="00B40128">
        <w:rPr>
          <w:b/>
        </w:rPr>
        <w:t>52</w:t>
      </w:r>
      <w:r>
        <w:t xml:space="preserve"> 299-315</w:t>
      </w:r>
    </w:p>
    <w:p w:rsidR="007A2609" w:rsidRDefault="007A2609" w:rsidP="007A2609">
      <w:pPr>
        <w:pStyle w:val="Reference"/>
      </w:pPr>
      <w:r>
        <w:t xml:space="preserve">Winarso H, Hudalah D, Firman T 2015 Peri-urban transfomation in the Jakarta metropolitan area Habitat International </w:t>
      </w:r>
      <w:r w:rsidRPr="00B40128">
        <w:rPr>
          <w:b/>
        </w:rPr>
        <w:t>49</w:t>
      </w:r>
      <w:r>
        <w:t xml:space="preserve"> 221-229</w:t>
      </w:r>
    </w:p>
    <w:p w:rsidR="007A2609" w:rsidRDefault="007A2609" w:rsidP="007A2609">
      <w:pPr>
        <w:pStyle w:val="Reference"/>
      </w:pPr>
      <w:r>
        <w:t xml:space="preserve">Firman T 2009 The continuity and change in mega-urbanization in Indonesia: A survey of Jakarta-Bandung Region (JBR) development Habitat International </w:t>
      </w:r>
      <w:r w:rsidRPr="00B40128">
        <w:rPr>
          <w:b/>
        </w:rPr>
        <w:t>33</w:t>
      </w:r>
      <w:r>
        <w:t xml:space="preserve"> 327-339</w:t>
      </w:r>
    </w:p>
    <w:p w:rsidR="009A0487" w:rsidRDefault="009A0487"/>
    <w:p w:rsidR="006F45A4" w:rsidRPr="00C05E48" w:rsidRDefault="006F45A4"/>
    <w:sectPr w:rsidR="006F45A4" w:rsidRPr="00C05E48">
      <w:headerReference w:type="even" r:id="rId24"/>
      <w:headerReference w:type="default" r:id="rId25"/>
      <w:footnotePr>
        <w:pos w:val="beneathText"/>
      </w:footnotePr>
      <w:endnotePr>
        <w:numFmt w:val="chicago"/>
        <w:numStart w:val="4"/>
      </w:endnotePr>
      <w:pgSz w:w="11907" w:h="16840" w:code="9"/>
      <w:pgMar w:top="2268" w:right="1418" w:bottom="1531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068" w:rsidRDefault="00A71068">
      <w:r>
        <w:separator/>
      </w:r>
    </w:p>
  </w:endnote>
  <w:endnote w:type="continuationSeparator" w:id="0">
    <w:p w:rsidR="00A71068" w:rsidRDefault="00A71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abon"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068" w:rsidRPr="00043761" w:rsidRDefault="00A71068">
      <w:pPr>
        <w:pStyle w:val="Bulleted"/>
        <w:numPr>
          <w:ilvl w:val="0"/>
          <w:numId w:val="0"/>
        </w:numPr>
        <w:rPr>
          <w:rFonts w:ascii="Sabon" w:hAnsi="Sabon"/>
          <w:color w:val="auto"/>
          <w:szCs w:val="20"/>
        </w:rPr>
      </w:pPr>
      <w:r>
        <w:separator/>
      </w:r>
    </w:p>
  </w:footnote>
  <w:footnote w:type="continuationSeparator" w:id="0">
    <w:p w:rsidR="00A71068" w:rsidRDefault="00A710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502" w:rsidRDefault="0017250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502" w:rsidRDefault="00172502"/>
  <w:p w:rsidR="00172502" w:rsidRDefault="00172502"/>
  <w:p w:rsidR="00172502" w:rsidRDefault="00172502"/>
  <w:p w:rsidR="00172502" w:rsidRDefault="00172502"/>
  <w:p w:rsidR="00172502" w:rsidRDefault="00172502"/>
  <w:p w:rsidR="00172502" w:rsidRDefault="0017250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1C6A"/>
    <w:multiLevelType w:val="multilevel"/>
    <w:tmpl w:val="673A7A1C"/>
    <w:lvl w:ilvl="0">
      <w:start w:val="1"/>
      <w:numFmt w:val="decimal"/>
      <w:pStyle w:val="Section"/>
      <w:suff w:val="nothing"/>
      <w:lvlText w:val="%1.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ubsection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ubsubsection"/>
      <w:suff w:val="nothing"/>
      <w:lvlText w:val="%1.%2.%3.  "/>
      <w:lvlJc w:val="left"/>
      <w:pPr>
        <w:ind w:left="0" w:firstLine="142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7B85171"/>
    <w:multiLevelType w:val="hybridMultilevel"/>
    <w:tmpl w:val="F8E87F92"/>
    <w:lvl w:ilvl="0" w:tplc="6F50F20E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9C0E83"/>
    <w:multiLevelType w:val="hybridMultilevel"/>
    <w:tmpl w:val="E39C6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9556E6"/>
    <w:multiLevelType w:val="hybridMultilevel"/>
    <w:tmpl w:val="8C54D8DC"/>
    <w:lvl w:ilvl="0" w:tplc="F7F88E22">
      <w:start w:val="1"/>
      <w:numFmt w:val="decimal"/>
      <w:pStyle w:val="Reference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521FD7"/>
    <w:multiLevelType w:val="hybridMultilevel"/>
    <w:tmpl w:val="7526B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CE5D00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51"/>
  <w:displayHorizontalDrawingGridEvery w:val="0"/>
  <w:displayVerticalDrawingGridEvery w:val="0"/>
  <w:doNotUseMarginsForDrawingGridOrigin/>
  <w:noPunctuationKerning/>
  <w:characterSpacingControl w:val="doNotCompress"/>
  <w:footnotePr>
    <w:pos w:val="beneathText"/>
    <w:footnote w:id="-1"/>
    <w:footnote w:id="0"/>
  </w:footnotePr>
  <w:endnotePr>
    <w:numFmt w:val="chicago"/>
    <w:numStart w:val="4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BE4"/>
    <w:rsid w:val="000049EA"/>
    <w:rsid w:val="00006EA6"/>
    <w:rsid w:val="000518F9"/>
    <w:rsid w:val="000A3385"/>
    <w:rsid w:val="000B4BFC"/>
    <w:rsid w:val="000F3D8E"/>
    <w:rsid w:val="000F4618"/>
    <w:rsid w:val="00172502"/>
    <w:rsid w:val="00181F10"/>
    <w:rsid w:val="00210616"/>
    <w:rsid w:val="00217A99"/>
    <w:rsid w:val="002263BC"/>
    <w:rsid w:val="00271131"/>
    <w:rsid w:val="00292CD2"/>
    <w:rsid w:val="00297282"/>
    <w:rsid w:val="002B5B6E"/>
    <w:rsid w:val="002D11AA"/>
    <w:rsid w:val="003560B6"/>
    <w:rsid w:val="0037211A"/>
    <w:rsid w:val="00396F11"/>
    <w:rsid w:val="003E7E49"/>
    <w:rsid w:val="003F75D9"/>
    <w:rsid w:val="00423754"/>
    <w:rsid w:val="00447FF3"/>
    <w:rsid w:val="00460E5E"/>
    <w:rsid w:val="00474F45"/>
    <w:rsid w:val="004845FC"/>
    <w:rsid w:val="00494BEF"/>
    <w:rsid w:val="004F77ED"/>
    <w:rsid w:val="005158FA"/>
    <w:rsid w:val="00585FB9"/>
    <w:rsid w:val="00593758"/>
    <w:rsid w:val="005B6738"/>
    <w:rsid w:val="005D53FD"/>
    <w:rsid w:val="006334FA"/>
    <w:rsid w:val="00683BC6"/>
    <w:rsid w:val="006931FE"/>
    <w:rsid w:val="006D2463"/>
    <w:rsid w:val="006D3A69"/>
    <w:rsid w:val="006F45A4"/>
    <w:rsid w:val="00710412"/>
    <w:rsid w:val="00725D21"/>
    <w:rsid w:val="00733CB3"/>
    <w:rsid w:val="0074034F"/>
    <w:rsid w:val="007819C7"/>
    <w:rsid w:val="00792096"/>
    <w:rsid w:val="007A2609"/>
    <w:rsid w:val="007C7475"/>
    <w:rsid w:val="007F0E0D"/>
    <w:rsid w:val="0080306E"/>
    <w:rsid w:val="00804A20"/>
    <w:rsid w:val="0082356E"/>
    <w:rsid w:val="00857EEF"/>
    <w:rsid w:val="008615D5"/>
    <w:rsid w:val="00862B84"/>
    <w:rsid w:val="00885BC0"/>
    <w:rsid w:val="00893770"/>
    <w:rsid w:val="008A6C2D"/>
    <w:rsid w:val="008D3F0D"/>
    <w:rsid w:val="009440AF"/>
    <w:rsid w:val="0094663A"/>
    <w:rsid w:val="00961723"/>
    <w:rsid w:val="009A0487"/>
    <w:rsid w:val="009D2088"/>
    <w:rsid w:val="009F6A4E"/>
    <w:rsid w:val="00A14B57"/>
    <w:rsid w:val="00A33E9F"/>
    <w:rsid w:val="00A71068"/>
    <w:rsid w:val="00A96104"/>
    <w:rsid w:val="00A9719F"/>
    <w:rsid w:val="00AC33AA"/>
    <w:rsid w:val="00AD1B4D"/>
    <w:rsid w:val="00AE306B"/>
    <w:rsid w:val="00AF0610"/>
    <w:rsid w:val="00AF455A"/>
    <w:rsid w:val="00B05982"/>
    <w:rsid w:val="00B20477"/>
    <w:rsid w:val="00B21CE4"/>
    <w:rsid w:val="00B32AFD"/>
    <w:rsid w:val="00B36780"/>
    <w:rsid w:val="00B4109B"/>
    <w:rsid w:val="00B53B53"/>
    <w:rsid w:val="00B67C71"/>
    <w:rsid w:val="00B83F45"/>
    <w:rsid w:val="00B87C05"/>
    <w:rsid w:val="00BC3540"/>
    <w:rsid w:val="00BF3434"/>
    <w:rsid w:val="00CC0B5F"/>
    <w:rsid w:val="00CE18ED"/>
    <w:rsid w:val="00CF7692"/>
    <w:rsid w:val="00D30982"/>
    <w:rsid w:val="00D36AFF"/>
    <w:rsid w:val="00D951C5"/>
    <w:rsid w:val="00DC7902"/>
    <w:rsid w:val="00E1560A"/>
    <w:rsid w:val="00E50D28"/>
    <w:rsid w:val="00E62C39"/>
    <w:rsid w:val="00E656FA"/>
    <w:rsid w:val="00E667F2"/>
    <w:rsid w:val="00E8235E"/>
    <w:rsid w:val="00E91DD9"/>
    <w:rsid w:val="00E923C9"/>
    <w:rsid w:val="00E962F6"/>
    <w:rsid w:val="00EB07C0"/>
    <w:rsid w:val="00EB52A5"/>
    <w:rsid w:val="00ED2463"/>
    <w:rsid w:val="00EF4440"/>
    <w:rsid w:val="00EF6BE4"/>
    <w:rsid w:val="00F23D45"/>
    <w:rsid w:val="00F40D8F"/>
    <w:rsid w:val="00F61C05"/>
    <w:rsid w:val="00F67734"/>
    <w:rsid w:val="00FB168C"/>
    <w:rsid w:val="00FB5C53"/>
    <w:rsid w:val="00FC694F"/>
    <w:rsid w:val="00FE06D2"/>
    <w:rsid w:val="00FF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" w:hAnsi="Times"/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widowControl w:val="0"/>
      <w:numPr>
        <w:numId w:val="1"/>
      </w:numPr>
      <w:jc w:val="both"/>
      <w:outlineLvl w:val="0"/>
    </w:pPr>
    <w:rPr>
      <w:rFonts w:ascii="Times New Roman" w:eastAsia="SimSun" w:hAnsi="Times New Roman"/>
      <w:b/>
      <w:kern w:val="2"/>
      <w:sz w:val="24"/>
      <w:szCs w:val="24"/>
      <w:lang w:val="en-US" w:eastAsia="zh-CN"/>
    </w:rPr>
  </w:style>
  <w:style w:type="paragraph" w:styleId="Heading2">
    <w:name w:val="heading 2"/>
    <w:basedOn w:val="Subsection"/>
    <w:next w:val="Normal"/>
    <w:autoRedefine/>
    <w:qFormat/>
    <w:rsid w:val="00710412"/>
    <w:pPr>
      <w:numPr>
        <w:ilvl w:val="0"/>
        <w:numId w:val="0"/>
      </w:numPr>
      <w:jc w:val="both"/>
      <w:outlineLvl w:val="1"/>
    </w:p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subsection">
    <w:name w:val="Subsubsection"/>
    <w:next w:val="Bodytext"/>
    <w:link w:val="SubsubsectionChar"/>
    <w:pPr>
      <w:numPr>
        <w:ilvl w:val="2"/>
        <w:numId w:val="3"/>
      </w:numPr>
      <w:spacing w:before="240"/>
      <w:ind w:firstLine="0"/>
    </w:pPr>
    <w:rPr>
      <w:rFonts w:ascii="Times" w:hAnsi="Times"/>
      <w:i/>
      <w:iCs/>
      <w:color w:val="000000"/>
      <w:sz w:val="22"/>
      <w:szCs w:val="22"/>
      <w:lang w:eastAsia="en-US"/>
    </w:rPr>
  </w:style>
  <w:style w:type="paragraph" w:customStyle="1" w:styleId="Bodytext">
    <w:name w:val="Bodytext"/>
    <w:next w:val="BodytextIndented"/>
    <w:pPr>
      <w:jc w:val="both"/>
    </w:pPr>
    <w:rPr>
      <w:rFonts w:ascii="Times" w:hAnsi="Times"/>
      <w:iCs/>
      <w:color w:val="000000"/>
      <w:sz w:val="22"/>
      <w:szCs w:val="22"/>
      <w:lang w:val="en-US" w:eastAsia="en-US"/>
    </w:rPr>
  </w:style>
  <w:style w:type="paragraph" w:customStyle="1" w:styleId="BodytextIndented">
    <w:name w:val="BodytextIndented"/>
    <w:basedOn w:val="Bodytext"/>
    <w:pPr>
      <w:ind w:firstLine="284"/>
    </w:pPr>
  </w:style>
  <w:style w:type="character" w:customStyle="1" w:styleId="SubsubsectionChar">
    <w:name w:val="Subsubsection Char"/>
    <w:link w:val="Subsubsection"/>
    <w:rPr>
      <w:rFonts w:ascii="Times" w:hAnsi="Times"/>
      <w:i/>
      <w:iCs/>
      <w:color w:val="000000"/>
      <w:sz w:val="22"/>
      <w:szCs w:val="22"/>
      <w:lang w:eastAsia="en-US"/>
    </w:rPr>
  </w:style>
  <w:style w:type="paragraph" w:customStyle="1" w:styleId="Section">
    <w:name w:val="Section"/>
    <w:next w:val="Bodytext"/>
    <w:pPr>
      <w:numPr>
        <w:numId w:val="3"/>
      </w:numPr>
      <w:spacing w:before="240"/>
    </w:pPr>
    <w:rPr>
      <w:rFonts w:ascii="Times" w:hAnsi="Times"/>
      <w:b/>
      <w:iCs/>
      <w:color w:val="000000"/>
      <w:sz w:val="22"/>
      <w:szCs w:val="22"/>
      <w:lang w:eastAsia="en-US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rFonts w:ascii="Times New Roman" w:hAnsi="Times New Roman"/>
      <w:sz w:val="22"/>
      <w:szCs w:val="22"/>
      <w:vertAlign w:val="superscript"/>
    </w:rPr>
  </w:style>
  <w:style w:type="paragraph" w:customStyle="1" w:styleId="Bulleted">
    <w:name w:val="Bulleted"/>
    <w:pPr>
      <w:numPr>
        <w:numId w:val="2"/>
      </w:numPr>
      <w:jc w:val="both"/>
    </w:pPr>
    <w:rPr>
      <w:rFonts w:ascii="Times" w:hAnsi="Times"/>
      <w:color w:val="000000"/>
      <w:sz w:val="22"/>
      <w:szCs w:val="22"/>
      <w:lang w:eastAsia="en-US"/>
    </w:rPr>
  </w:style>
  <w:style w:type="paragraph" w:styleId="EndnoteText">
    <w:name w:val="endnote text"/>
    <w:basedOn w:val="Normal"/>
    <w:semiHidden/>
    <w:rPr>
      <w:sz w:val="20"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Subsection">
    <w:name w:val="Subsection"/>
    <w:next w:val="Bodytext"/>
    <w:pPr>
      <w:numPr>
        <w:ilvl w:val="1"/>
        <w:numId w:val="3"/>
      </w:numPr>
      <w:spacing w:before="240"/>
    </w:pPr>
    <w:rPr>
      <w:rFonts w:ascii="Times" w:hAnsi="Times"/>
      <w:iCs/>
      <w:color w:val="000000"/>
      <w:sz w:val="22"/>
      <w:szCs w:val="22"/>
      <w:lang w:eastAsia="en-US"/>
    </w:rPr>
  </w:style>
  <w:style w:type="paragraph" w:customStyle="1" w:styleId="E-mail">
    <w:name w:val="E-mail"/>
    <w:next w:val="Abstract"/>
    <w:pPr>
      <w:spacing w:after="240"/>
      <w:ind w:left="1418"/>
    </w:pPr>
    <w:rPr>
      <w:rFonts w:ascii="Times" w:hAnsi="Times"/>
      <w:noProof/>
      <w:sz w:val="22"/>
      <w:szCs w:val="22"/>
      <w:lang w:val="en-US" w:eastAsia="en-US"/>
    </w:rPr>
  </w:style>
  <w:style w:type="paragraph" w:customStyle="1" w:styleId="Abstract">
    <w:name w:val="Abstract"/>
    <w:next w:val="Section"/>
    <w:pPr>
      <w:spacing w:after="454"/>
      <w:ind w:left="1418"/>
      <w:jc w:val="both"/>
    </w:pPr>
    <w:rPr>
      <w:rFonts w:ascii="Times" w:hAnsi="Times"/>
      <w:color w:val="000000"/>
      <w:lang w:eastAsia="en-US"/>
    </w:rPr>
  </w:style>
  <w:style w:type="paragraph" w:customStyle="1" w:styleId="Sectionnonumber">
    <w:name w:val="Section (no number)"/>
    <w:next w:val="Bodytext"/>
    <w:pPr>
      <w:spacing w:before="240"/>
    </w:pPr>
    <w:rPr>
      <w:rFonts w:ascii="Times" w:hAnsi="Times"/>
      <w:b/>
      <w:iCs/>
      <w:color w:val="000000"/>
      <w:sz w:val="22"/>
      <w:szCs w:val="22"/>
      <w:lang w:val="en-US" w:eastAsia="en-US"/>
    </w:rPr>
  </w:style>
  <w:style w:type="character" w:styleId="PageNumber">
    <w:name w:val="page number"/>
    <w:basedOn w:val="DefaultParagraphFont"/>
    <w:semiHidden/>
  </w:style>
  <w:style w:type="paragraph" w:styleId="Title">
    <w:name w:val="Title"/>
    <w:basedOn w:val="Normal"/>
    <w:next w:val="Authors"/>
    <w:qFormat/>
    <w:pPr>
      <w:spacing w:before="1588" w:after="567"/>
    </w:pPr>
    <w:rPr>
      <w:b/>
      <w:sz w:val="34"/>
      <w:szCs w:val="34"/>
    </w:rPr>
  </w:style>
  <w:style w:type="paragraph" w:customStyle="1" w:styleId="Authors">
    <w:name w:val="Authors"/>
    <w:next w:val="Addresses"/>
    <w:pPr>
      <w:spacing w:after="113"/>
      <w:ind w:left="1418"/>
    </w:pPr>
    <w:rPr>
      <w:rFonts w:ascii="Times" w:hAnsi="Times"/>
      <w:b/>
      <w:sz w:val="22"/>
      <w:szCs w:val="22"/>
      <w:lang w:eastAsia="en-US"/>
    </w:rPr>
  </w:style>
  <w:style w:type="paragraph" w:customStyle="1" w:styleId="Addresses">
    <w:name w:val="Addresses"/>
    <w:next w:val="E-mail"/>
    <w:pPr>
      <w:spacing w:after="240"/>
      <w:ind w:left="1418"/>
    </w:pPr>
    <w:rPr>
      <w:rFonts w:ascii="Times" w:hAnsi="Times"/>
      <w:sz w:val="22"/>
      <w:szCs w:val="22"/>
      <w:lang w:eastAsia="en-US"/>
    </w:rPr>
  </w:style>
  <w:style w:type="paragraph" w:customStyle="1" w:styleId="FigureCaption">
    <w:name w:val="FigureCaption"/>
    <w:pPr>
      <w:spacing w:before="170"/>
      <w:ind w:left="28"/>
      <w:jc w:val="center"/>
    </w:pPr>
    <w:rPr>
      <w:rFonts w:ascii="Times" w:hAnsi="Times"/>
      <w:color w:val="000000"/>
      <w:sz w:val="22"/>
      <w:szCs w:val="22"/>
      <w:lang w:eastAsia="en-US"/>
    </w:rPr>
  </w:style>
  <w:style w:type="paragraph" w:customStyle="1" w:styleId="Referencenonumber">
    <w:name w:val="Reference (no number)"/>
    <w:basedOn w:val="Reference"/>
    <w:pPr>
      <w:numPr>
        <w:numId w:val="0"/>
      </w:numPr>
      <w:ind w:left="851" w:hanging="284"/>
    </w:pPr>
  </w:style>
  <w:style w:type="paragraph" w:customStyle="1" w:styleId="Reference">
    <w:name w:val="Reference"/>
    <w:pPr>
      <w:widowControl w:val="0"/>
      <w:numPr>
        <w:numId w:val="4"/>
      </w:numPr>
      <w:tabs>
        <w:tab w:val="clear" w:pos="0"/>
        <w:tab w:val="left" w:pos="567"/>
      </w:tabs>
      <w:ind w:left="851" w:hanging="851"/>
      <w:jc w:val="both"/>
    </w:pPr>
    <w:rPr>
      <w:rFonts w:ascii="Times" w:hAnsi="Times"/>
      <w:iCs/>
      <w:noProof/>
      <w:color w:val="000000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B4109B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B4109B"/>
    <w:rPr>
      <w:rFonts w:asciiTheme="minorHAnsi" w:eastAsiaTheme="minorEastAsia" w:hAnsiTheme="minorHAnsi" w:cstheme="minorBidi"/>
      <w:sz w:val="22"/>
      <w:szCs w:val="22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 7"/>
    <w:rsid w:val="00B4109B"/>
    <w:pPr>
      <w:widowControl w:val="0"/>
      <w:autoSpaceDE w:val="0"/>
      <w:autoSpaceDN w:val="0"/>
      <w:spacing w:line="300" w:lineRule="auto"/>
      <w:jc w:val="both"/>
    </w:pPr>
    <w:rPr>
      <w:rFonts w:eastAsia="MS Mincho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ED2463"/>
    <w:rPr>
      <w:color w:val="808080"/>
    </w:rPr>
  </w:style>
  <w:style w:type="character" w:customStyle="1" w:styleId="Heading1Char">
    <w:name w:val="Heading 1 Char"/>
    <w:basedOn w:val="DefaultParagraphFont"/>
    <w:link w:val="Heading1"/>
    <w:rsid w:val="007A2609"/>
    <w:rPr>
      <w:rFonts w:eastAsia="SimSun"/>
      <w:b/>
      <w:kern w:val="2"/>
      <w:sz w:val="24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" w:hAnsi="Times"/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widowControl w:val="0"/>
      <w:numPr>
        <w:numId w:val="1"/>
      </w:numPr>
      <w:jc w:val="both"/>
      <w:outlineLvl w:val="0"/>
    </w:pPr>
    <w:rPr>
      <w:rFonts w:ascii="Times New Roman" w:eastAsia="SimSun" w:hAnsi="Times New Roman"/>
      <w:b/>
      <w:kern w:val="2"/>
      <w:sz w:val="24"/>
      <w:szCs w:val="24"/>
      <w:lang w:val="en-US" w:eastAsia="zh-CN"/>
    </w:rPr>
  </w:style>
  <w:style w:type="paragraph" w:styleId="Heading2">
    <w:name w:val="heading 2"/>
    <w:basedOn w:val="Subsection"/>
    <w:next w:val="Normal"/>
    <w:autoRedefine/>
    <w:qFormat/>
    <w:rsid w:val="00710412"/>
    <w:pPr>
      <w:numPr>
        <w:ilvl w:val="0"/>
        <w:numId w:val="0"/>
      </w:numPr>
      <w:jc w:val="both"/>
      <w:outlineLvl w:val="1"/>
    </w:p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subsection">
    <w:name w:val="Subsubsection"/>
    <w:next w:val="Bodytext"/>
    <w:link w:val="SubsubsectionChar"/>
    <w:pPr>
      <w:numPr>
        <w:ilvl w:val="2"/>
        <w:numId w:val="3"/>
      </w:numPr>
      <w:spacing w:before="240"/>
      <w:ind w:firstLine="0"/>
    </w:pPr>
    <w:rPr>
      <w:rFonts w:ascii="Times" w:hAnsi="Times"/>
      <w:i/>
      <w:iCs/>
      <w:color w:val="000000"/>
      <w:sz w:val="22"/>
      <w:szCs w:val="22"/>
      <w:lang w:eastAsia="en-US"/>
    </w:rPr>
  </w:style>
  <w:style w:type="paragraph" w:customStyle="1" w:styleId="Bodytext">
    <w:name w:val="Bodytext"/>
    <w:next w:val="BodytextIndented"/>
    <w:pPr>
      <w:jc w:val="both"/>
    </w:pPr>
    <w:rPr>
      <w:rFonts w:ascii="Times" w:hAnsi="Times"/>
      <w:iCs/>
      <w:color w:val="000000"/>
      <w:sz w:val="22"/>
      <w:szCs w:val="22"/>
      <w:lang w:val="en-US" w:eastAsia="en-US"/>
    </w:rPr>
  </w:style>
  <w:style w:type="paragraph" w:customStyle="1" w:styleId="BodytextIndented">
    <w:name w:val="BodytextIndented"/>
    <w:basedOn w:val="Bodytext"/>
    <w:pPr>
      <w:ind w:firstLine="284"/>
    </w:pPr>
  </w:style>
  <w:style w:type="character" w:customStyle="1" w:styleId="SubsubsectionChar">
    <w:name w:val="Subsubsection Char"/>
    <w:link w:val="Subsubsection"/>
    <w:rPr>
      <w:rFonts w:ascii="Times" w:hAnsi="Times"/>
      <w:i/>
      <w:iCs/>
      <w:color w:val="000000"/>
      <w:sz w:val="22"/>
      <w:szCs w:val="22"/>
      <w:lang w:eastAsia="en-US"/>
    </w:rPr>
  </w:style>
  <w:style w:type="paragraph" w:customStyle="1" w:styleId="Section">
    <w:name w:val="Section"/>
    <w:next w:val="Bodytext"/>
    <w:pPr>
      <w:numPr>
        <w:numId w:val="3"/>
      </w:numPr>
      <w:spacing w:before="240"/>
    </w:pPr>
    <w:rPr>
      <w:rFonts w:ascii="Times" w:hAnsi="Times"/>
      <w:b/>
      <w:iCs/>
      <w:color w:val="000000"/>
      <w:sz w:val="22"/>
      <w:szCs w:val="22"/>
      <w:lang w:eastAsia="en-US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rFonts w:ascii="Times New Roman" w:hAnsi="Times New Roman"/>
      <w:sz w:val="22"/>
      <w:szCs w:val="22"/>
      <w:vertAlign w:val="superscript"/>
    </w:rPr>
  </w:style>
  <w:style w:type="paragraph" w:customStyle="1" w:styleId="Bulleted">
    <w:name w:val="Bulleted"/>
    <w:pPr>
      <w:numPr>
        <w:numId w:val="2"/>
      </w:numPr>
      <w:jc w:val="both"/>
    </w:pPr>
    <w:rPr>
      <w:rFonts w:ascii="Times" w:hAnsi="Times"/>
      <w:color w:val="000000"/>
      <w:sz w:val="22"/>
      <w:szCs w:val="22"/>
      <w:lang w:eastAsia="en-US"/>
    </w:rPr>
  </w:style>
  <w:style w:type="paragraph" w:styleId="EndnoteText">
    <w:name w:val="endnote text"/>
    <w:basedOn w:val="Normal"/>
    <w:semiHidden/>
    <w:rPr>
      <w:sz w:val="20"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Subsection">
    <w:name w:val="Subsection"/>
    <w:next w:val="Bodytext"/>
    <w:pPr>
      <w:numPr>
        <w:ilvl w:val="1"/>
        <w:numId w:val="3"/>
      </w:numPr>
      <w:spacing w:before="240"/>
    </w:pPr>
    <w:rPr>
      <w:rFonts w:ascii="Times" w:hAnsi="Times"/>
      <w:iCs/>
      <w:color w:val="000000"/>
      <w:sz w:val="22"/>
      <w:szCs w:val="22"/>
      <w:lang w:eastAsia="en-US"/>
    </w:rPr>
  </w:style>
  <w:style w:type="paragraph" w:customStyle="1" w:styleId="E-mail">
    <w:name w:val="E-mail"/>
    <w:next w:val="Abstract"/>
    <w:pPr>
      <w:spacing w:after="240"/>
      <w:ind w:left="1418"/>
    </w:pPr>
    <w:rPr>
      <w:rFonts w:ascii="Times" w:hAnsi="Times"/>
      <w:noProof/>
      <w:sz w:val="22"/>
      <w:szCs w:val="22"/>
      <w:lang w:val="en-US" w:eastAsia="en-US"/>
    </w:rPr>
  </w:style>
  <w:style w:type="paragraph" w:customStyle="1" w:styleId="Abstract">
    <w:name w:val="Abstract"/>
    <w:next w:val="Section"/>
    <w:pPr>
      <w:spacing w:after="454"/>
      <w:ind w:left="1418"/>
      <w:jc w:val="both"/>
    </w:pPr>
    <w:rPr>
      <w:rFonts w:ascii="Times" w:hAnsi="Times"/>
      <w:color w:val="000000"/>
      <w:lang w:eastAsia="en-US"/>
    </w:rPr>
  </w:style>
  <w:style w:type="paragraph" w:customStyle="1" w:styleId="Sectionnonumber">
    <w:name w:val="Section (no number)"/>
    <w:next w:val="Bodytext"/>
    <w:pPr>
      <w:spacing w:before="240"/>
    </w:pPr>
    <w:rPr>
      <w:rFonts w:ascii="Times" w:hAnsi="Times"/>
      <w:b/>
      <w:iCs/>
      <w:color w:val="000000"/>
      <w:sz w:val="22"/>
      <w:szCs w:val="22"/>
      <w:lang w:val="en-US" w:eastAsia="en-US"/>
    </w:rPr>
  </w:style>
  <w:style w:type="character" w:styleId="PageNumber">
    <w:name w:val="page number"/>
    <w:basedOn w:val="DefaultParagraphFont"/>
    <w:semiHidden/>
  </w:style>
  <w:style w:type="paragraph" w:styleId="Title">
    <w:name w:val="Title"/>
    <w:basedOn w:val="Normal"/>
    <w:next w:val="Authors"/>
    <w:qFormat/>
    <w:pPr>
      <w:spacing w:before="1588" w:after="567"/>
    </w:pPr>
    <w:rPr>
      <w:b/>
      <w:sz w:val="34"/>
      <w:szCs w:val="34"/>
    </w:rPr>
  </w:style>
  <w:style w:type="paragraph" w:customStyle="1" w:styleId="Authors">
    <w:name w:val="Authors"/>
    <w:next w:val="Addresses"/>
    <w:pPr>
      <w:spacing w:after="113"/>
      <w:ind w:left="1418"/>
    </w:pPr>
    <w:rPr>
      <w:rFonts w:ascii="Times" w:hAnsi="Times"/>
      <w:b/>
      <w:sz w:val="22"/>
      <w:szCs w:val="22"/>
      <w:lang w:eastAsia="en-US"/>
    </w:rPr>
  </w:style>
  <w:style w:type="paragraph" w:customStyle="1" w:styleId="Addresses">
    <w:name w:val="Addresses"/>
    <w:next w:val="E-mail"/>
    <w:pPr>
      <w:spacing w:after="240"/>
      <w:ind w:left="1418"/>
    </w:pPr>
    <w:rPr>
      <w:rFonts w:ascii="Times" w:hAnsi="Times"/>
      <w:sz w:val="22"/>
      <w:szCs w:val="22"/>
      <w:lang w:eastAsia="en-US"/>
    </w:rPr>
  </w:style>
  <w:style w:type="paragraph" w:customStyle="1" w:styleId="FigureCaption">
    <w:name w:val="FigureCaption"/>
    <w:pPr>
      <w:spacing w:before="170"/>
      <w:ind w:left="28"/>
      <w:jc w:val="center"/>
    </w:pPr>
    <w:rPr>
      <w:rFonts w:ascii="Times" w:hAnsi="Times"/>
      <w:color w:val="000000"/>
      <w:sz w:val="22"/>
      <w:szCs w:val="22"/>
      <w:lang w:eastAsia="en-US"/>
    </w:rPr>
  </w:style>
  <w:style w:type="paragraph" w:customStyle="1" w:styleId="Referencenonumber">
    <w:name w:val="Reference (no number)"/>
    <w:basedOn w:val="Reference"/>
    <w:pPr>
      <w:numPr>
        <w:numId w:val="0"/>
      </w:numPr>
      <w:ind w:left="851" w:hanging="284"/>
    </w:pPr>
  </w:style>
  <w:style w:type="paragraph" w:customStyle="1" w:styleId="Reference">
    <w:name w:val="Reference"/>
    <w:pPr>
      <w:widowControl w:val="0"/>
      <w:numPr>
        <w:numId w:val="4"/>
      </w:numPr>
      <w:tabs>
        <w:tab w:val="clear" w:pos="0"/>
        <w:tab w:val="left" w:pos="567"/>
      </w:tabs>
      <w:ind w:left="851" w:hanging="851"/>
      <w:jc w:val="both"/>
    </w:pPr>
    <w:rPr>
      <w:rFonts w:ascii="Times" w:hAnsi="Times"/>
      <w:iCs/>
      <w:noProof/>
      <w:color w:val="000000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B4109B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B4109B"/>
    <w:rPr>
      <w:rFonts w:asciiTheme="minorHAnsi" w:eastAsiaTheme="minorEastAsia" w:hAnsiTheme="minorHAnsi" w:cstheme="minorBidi"/>
      <w:sz w:val="22"/>
      <w:szCs w:val="22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 7"/>
    <w:rsid w:val="00B4109B"/>
    <w:pPr>
      <w:widowControl w:val="0"/>
      <w:autoSpaceDE w:val="0"/>
      <w:autoSpaceDN w:val="0"/>
      <w:spacing w:line="300" w:lineRule="auto"/>
      <w:jc w:val="both"/>
    </w:pPr>
    <w:rPr>
      <w:rFonts w:eastAsia="MS Mincho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ED2463"/>
    <w:rPr>
      <w:color w:val="808080"/>
    </w:rPr>
  </w:style>
  <w:style w:type="character" w:customStyle="1" w:styleId="Heading1Char">
    <w:name w:val="Heading 1 Char"/>
    <w:basedOn w:val="DefaultParagraphFont"/>
    <w:link w:val="Heading1"/>
    <w:rsid w:val="007A2609"/>
    <w:rPr>
      <w:rFonts w:eastAsia="SimSun"/>
      <w:b/>
      <w:kern w:val="2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4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chart" Target="charts/chart1.xml"/><Relationship Id="rId10" Type="http://schemas.openxmlformats.org/officeDocument/2006/relationships/hyperlink" Target="http://earthexplorer.usgs.gov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v\Downloads\WordGuidelines\JPCSA4Template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.%20WORKS\RESEARCH\Hibah%20Mas%20Kuswantoro\excel%20mas%20ku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Landcover Changes Prediction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6594925634295702E-2"/>
          <c:y val="0.16041666666666665"/>
          <c:w val="0.84044225721784782"/>
          <c:h val="0.7553320939049285"/>
        </c:manualLayout>
      </c:layout>
      <c:barChart>
        <c:barDir val="col"/>
        <c:grouping val="clustered"/>
        <c:varyColors val="0"/>
        <c:ser>
          <c:idx val="0"/>
          <c:order val="0"/>
          <c:tx>
            <c:v>2010 (baseline)</c:v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Sheet1!$A$2:$A$8</c:f>
              <c:strCache>
                <c:ptCount val="7"/>
                <c:pt idx="0">
                  <c:v>FO</c:v>
                </c:pt>
                <c:pt idx="1">
                  <c:v>SH</c:v>
                </c:pt>
                <c:pt idx="2">
                  <c:v>BM</c:v>
                </c:pt>
                <c:pt idx="3">
                  <c:v>CA</c:v>
                </c:pt>
                <c:pt idx="4">
                  <c:v>BA</c:v>
                </c:pt>
                <c:pt idx="5">
                  <c:v>PF</c:v>
                </c:pt>
                <c:pt idx="6">
                  <c:v>WB</c:v>
                </c:pt>
              </c:strCache>
            </c:strRef>
          </c:cat>
          <c:val>
            <c:numRef>
              <c:f>Sheet1!$J$2:$J$8</c:f>
              <c:numCache>
                <c:formatCode>0</c:formatCode>
                <c:ptCount val="7"/>
                <c:pt idx="0">
                  <c:v>8.2894736842105257</c:v>
                </c:pt>
                <c:pt idx="1">
                  <c:v>52.337719298245609</c:v>
                </c:pt>
                <c:pt idx="2">
                  <c:v>1.2017543859649122</c:v>
                </c:pt>
                <c:pt idx="3">
                  <c:v>4.7412280701754383</c:v>
                </c:pt>
                <c:pt idx="4">
                  <c:v>28.289473684210524</c:v>
                </c:pt>
                <c:pt idx="5">
                  <c:v>4.2149122807017552</c:v>
                </c:pt>
                <c:pt idx="6">
                  <c:v>0.92543859649122806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14F-4687-A39D-BB5D78C5192E}"/>
            </c:ext>
          </c:extLst>
        </c:ser>
        <c:ser>
          <c:idx val="1"/>
          <c:order val="1"/>
          <c:tx>
            <c:v>2020</c:v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Sheet1!$A$2:$A$8</c:f>
              <c:strCache>
                <c:ptCount val="7"/>
                <c:pt idx="0">
                  <c:v>FO</c:v>
                </c:pt>
                <c:pt idx="1">
                  <c:v>SH</c:v>
                </c:pt>
                <c:pt idx="2">
                  <c:v>BM</c:v>
                </c:pt>
                <c:pt idx="3">
                  <c:v>CA</c:v>
                </c:pt>
                <c:pt idx="4">
                  <c:v>BA</c:v>
                </c:pt>
                <c:pt idx="5">
                  <c:v>PF</c:v>
                </c:pt>
                <c:pt idx="6">
                  <c:v>WB</c:v>
                </c:pt>
              </c:strCache>
            </c:strRef>
          </c:cat>
          <c:val>
            <c:numRef>
              <c:f>Sheet1!$K$2:$K$8</c:f>
              <c:numCache>
                <c:formatCode>0</c:formatCode>
                <c:ptCount val="7"/>
                <c:pt idx="0">
                  <c:v>8.473684210526315</c:v>
                </c:pt>
                <c:pt idx="1">
                  <c:v>44.359649122807014</c:v>
                </c:pt>
                <c:pt idx="2">
                  <c:v>0.80263157894736836</c:v>
                </c:pt>
                <c:pt idx="3">
                  <c:v>4.4122807017543861</c:v>
                </c:pt>
                <c:pt idx="4">
                  <c:v>39.359649122807014</c:v>
                </c:pt>
                <c:pt idx="5">
                  <c:v>1.6798245614035086</c:v>
                </c:pt>
                <c:pt idx="6">
                  <c:v>0.91228070175438591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14F-4687-A39D-BB5D78C5192E}"/>
            </c:ext>
          </c:extLst>
        </c:ser>
        <c:ser>
          <c:idx val="2"/>
          <c:order val="2"/>
          <c:tx>
            <c:v>2025</c:v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Sheet1!$A$2:$A$8</c:f>
              <c:strCache>
                <c:ptCount val="7"/>
                <c:pt idx="0">
                  <c:v>FO</c:v>
                </c:pt>
                <c:pt idx="1">
                  <c:v>SH</c:v>
                </c:pt>
                <c:pt idx="2">
                  <c:v>BM</c:v>
                </c:pt>
                <c:pt idx="3">
                  <c:v>CA</c:v>
                </c:pt>
                <c:pt idx="4">
                  <c:v>BA</c:v>
                </c:pt>
                <c:pt idx="5">
                  <c:v>PF</c:v>
                </c:pt>
                <c:pt idx="6">
                  <c:v>WB</c:v>
                </c:pt>
              </c:strCache>
            </c:strRef>
          </c:cat>
          <c:val>
            <c:numRef>
              <c:f>Sheet1!$L$2:$L$8</c:f>
              <c:numCache>
                <c:formatCode>0</c:formatCode>
                <c:ptCount val="7"/>
                <c:pt idx="0">
                  <c:v>7.6622807017543852</c:v>
                </c:pt>
                <c:pt idx="1">
                  <c:v>38.811403508771932</c:v>
                </c:pt>
                <c:pt idx="2">
                  <c:v>0.80263157894736836</c:v>
                </c:pt>
                <c:pt idx="3">
                  <c:v>3.8508771929824563</c:v>
                </c:pt>
                <c:pt idx="4">
                  <c:v>46.486842105263158</c:v>
                </c:pt>
                <c:pt idx="5">
                  <c:v>1.4692982456140351</c:v>
                </c:pt>
                <c:pt idx="6">
                  <c:v>0.91666666666666663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14F-4687-A39D-BB5D78C5192E}"/>
            </c:ext>
          </c:extLst>
        </c:ser>
        <c:ser>
          <c:idx val="3"/>
          <c:order val="3"/>
          <c:tx>
            <c:v>2030</c:v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Sheet1!$A$2:$A$8</c:f>
              <c:strCache>
                <c:ptCount val="7"/>
                <c:pt idx="0">
                  <c:v>FO</c:v>
                </c:pt>
                <c:pt idx="1">
                  <c:v>SH</c:v>
                </c:pt>
                <c:pt idx="2">
                  <c:v>BM</c:v>
                </c:pt>
                <c:pt idx="3">
                  <c:v>CA</c:v>
                </c:pt>
                <c:pt idx="4">
                  <c:v>BA</c:v>
                </c:pt>
                <c:pt idx="5">
                  <c:v>PF</c:v>
                </c:pt>
                <c:pt idx="6">
                  <c:v>WB</c:v>
                </c:pt>
              </c:strCache>
            </c:strRef>
          </c:cat>
          <c:val>
            <c:numRef>
              <c:f>Sheet1!$M$2:$M$8</c:f>
              <c:numCache>
                <c:formatCode>0</c:formatCode>
                <c:ptCount val="7"/>
                <c:pt idx="0">
                  <c:v>6.8245614035087723</c:v>
                </c:pt>
                <c:pt idx="1">
                  <c:v>33.995614035087719</c:v>
                </c:pt>
                <c:pt idx="2">
                  <c:v>0.80263157894736836</c:v>
                </c:pt>
                <c:pt idx="3">
                  <c:v>3.3684210526315788</c:v>
                </c:pt>
                <c:pt idx="4">
                  <c:v>52.80263157894737</c:v>
                </c:pt>
                <c:pt idx="5">
                  <c:v>1.2850877192982457</c:v>
                </c:pt>
                <c:pt idx="6">
                  <c:v>0.92105263157894723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14F-4687-A39D-BB5D78C519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26956544"/>
        <c:axId val="326958080"/>
      </c:barChart>
      <c:catAx>
        <c:axId val="326956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6958080"/>
        <c:crosses val="autoZero"/>
        <c:auto val="0"/>
        <c:lblAlgn val="ctr"/>
        <c:lblOffset val="100"/>
        <c:noMultiLvlLbl val="0"/>
      </c:catAx>
      <c:valAx>
        <c:axId val="326958080"/>
        <c:scaling>
          <c:orientation val="minMax"/>
          <c:max val="60"/>
          <c:min val="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6956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947872652122557"/>
          <c:y val="0.15802498116121746"/>
          <c:w val="0.42232033773686084"/>
          <c:h val="7.29104260541638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15B9F-1C32-4602-845C-A1202715D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JPCSA4Template</Template>
  <TotalTime>1</TotalTime>
  <Pages>10</Pages>
  <Words>2970</Words>
  <Characters>16930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 Access proceedings Journal of Physics: Conference series</vt:lpstr>
    </vt:vector>
  </TitlesOfParts>
  <Company>IOP Publishing</Company>
  <LinksUpToDate>false</LinksUpToDate>
  <CharactersWithSpaces>19861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Access proceedings Journal of Physics: Conference series</dc:title>
  <dc:creator>George Evans</dc:creator>
  <cp:keywords>open access, proceedings, template, fast, affordable, flexible</cp:keywords>
  <cp:lastModifiedBy>ASUS</cp:lastModifiedBy>
  <cp:revision>2</cp:revision>
  <cp:lastPrinted>2005-02-25T09:52:00Z</cp:lastPrinted>
  <dcterms:created xsi:type="dcterms:W3CDTF">2017-11-08T00:13:00Z</dcterms:created>
  <dcterms:modified xsi:type="dcterms:W3CDTF">2017-11-08T00:13:00Z</dcterms:modified>
</cp:coreProperties>
</file>